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First page layout table"/>
      </w:tblPr>
      <w:tblGrid>
        <w:gridCol w:w="6957"/>
        <w:gridCol w:w="420"/>
        <w:gridCol w:w="3423"/>
      </w:tblGrid>
      <w:tr w:rsidR="00215D38" w14:paraId="259F88D1" w14:textId="77777777" w:rsidTr="00215D38">
        <w:trPr>
          <w:trHeight w:hRule="exact" w:val="2088"/>
        </w:trPr>
        <w:tc>
          <w:tcPr>
            <w:tcW w:w="5000" w:type="pct"/>
            <w:gridSpan w:val="3"/>
          </w:tcPr>
          <w:p w14:paraId="15DCBD69" w14:textId="22A217AE" w:rsidR="00215D38" w:rsidRDefault="006776A7" w:rsidP="00E83D6F">
            <w:pPr>
              <w:pStyle w:val="Title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84864" behindDoc="0" locked="0" layoutInCell="1" allowOverlap="1" wp14:anchorId="401B6213" wp14:editId="09569751">
                  <wp:simplePos x="0" y="0"/>
                  <wp:positionH relativeFrom="column">
                    <wp:posOffset>4666146</wp:posOffset>
                  </wp:positionH>
                  <wp:positionV relativeFrom="paragraph">
                    <wp:posOffset>-475035</wp:posOffset>
                  </wp:positionV>
                  <wp:extent cx="2381250" cy="1076325"/>
                  <wp:effectExtent l="0" t="0" r="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F4B7D">
              <w:rPr>
                <w:sz w:val="56"/>
                <w:szCs w:val="56"/>
              </w:rPr>
              <w:t xml:space="preserve">LS25/LS26 </w:t>
            </w:r>
            <w:r w:rsidR="004C1D14" w:rsidRPr="004C1D14">
              <w:rPr>
                <w:sz w:val="56"/>
                <w:szCs w:val="56"/>
              </w:rPr>
              <w:t>Social Prescrib</w:t>
            </w:r>
            <w:r w:rsidR="007F4B7D">
              <w:rPr>
                <w:sz w:val="56"/>
                <w:szCs w:val="56"/>
              </w:rPr>
              <w:t>ers</w:t>
            </w:r>
            <w:r w:rsidR="00D50CA2">
              <w:rPr>
                <w:sz w:val="56"/>
                <w:szCs w:val="56"/>
              </w:rPr>
              <w:t xml:space="preserve"> </w:t>
            </w:r>
          </w:p>
          <w:p w14:paraId="76B5558A" w14:textId="505B27AE" w:rsidR="004C1D14" w:rsidRPr="004C1D14" w:rsidRDefault="004C1D14" w:rsidP="004C1D14">
            <w:pPr>
              <w:tabs>
                <w:tab w:val="left" w:pos="9350"/>
              </w:tabs>
            </w:pPr>
            <w:r>
              <w:tab/>
            </w:r>
          </w:p>
        </w:tc>
      </w:tr>
      <w:tr w:rsidR="00E83D6F" w14:paraId="522A98E9" w14:textId="77777777" w:rsidTr="00E83D6F">
        <w:trPr>
          <w:trHeight w:hRule="exact" w:val="720"/>
        </w:trPr>
        <w:tc>
          <w:tcPr>
            <w:tcW w:w="5000" w:type="pct"/>
            <w:gridSpan w:val="3"/>
            <w:shd w:val="clear" w:color="auto" w:fill="auto"/>
          </w:tcPr>
          <w:p w14:paraId="7450932A" w14:textId="17F41016" w:rsidR="00E83D6F" w:rsidRDefault="00AD227B" w:rsidP="00D15074">
            <w:pPr>
              <w:pStyle w:val="Sub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D3AE39"/>
              <w:tabs>
                <w:tab w:val="center" w:pos="1058"/>
                <w:tab w:val="left" w:pos="8870"/>
              </w:tabs>
              <w:jc w:val="left"/>
            </w:pPr>
            <w:r w:rsidRPr="0059332A">
              <w:rPr>
                <w:noProof/>
                <w:color w:val="7030A0"/>
              </w:rPr>
              <w:drawing>
                <wp:anchor distT="0" distB="0" distL="114300" distR="114300" simplePos="0" relativeHeight="251668480" behindDoc="0" locked="0" layoutInCell="1" allowOverlap="1" wp14:anchorId="35620994" wp14:editId="19E37EAE">
                  <wp:simplePos x="0" y="0"/>
                  <wp:positionH relativeFrom="column">
                    <wp:posOffset>2924505</wp:posOffset>
                  </wp:positionH>
                  <wp:positionV relativeFrom="paragraph">
                    <wp:posOffset>-520453</wp:posOffset>
                  </wp:positionV>
                  <wp:extent cx="2249419" cy="2426411"/>
                  <wp:effectExtent l="0" t="0" r="0" b="0"/>
                  <wp:wrapNone/>
                  <wp:docPr id="14" name="Picture 14" descr="A picture containing wall, person, hairpiece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wall, person, hairpiece, clos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213" cy="242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1D14">
              <w:tab/>
            </w:r>
            <w:r w:rsidR="003C0889">
              <w:t>Spring</w:t>
            </w:r>
            <w:r w:rsidR="0091096E">
              <w:t xml:space="preserve"> </w:t>
            </w:r>
            <w:r w:rsidR="004C1D14">
              <w:t>2023</w:t>
            </w:r>
            <w:r w:rsidR="004C1D14">
              <w:tab/>
            </w:r>
          </w:p>
        </w:tc>
      </w:tr>
      <w:tr w:rsidR="008D3A90" w14:paraId="6F607C8B" w14:textId="77777777" w:rsidTr="008D3A90">
        <w:trPr>
          <w:trHeight w:hRule="exact" w:val="1080"/>
        </w:trPr>
        <w:tc>
          <w:tcPr>
            <w:tcW w:w="5000" w:type="pct"/>
            <w:gridSpan w:val="3"/>
          </w:tcPr>
          <w:p w14:paraId="4738F6CA" w14:textId="63D21CA6" w:rsidR="008D3A90" w:rsidRPr="008D3A90" w:rsidRDefault="00AD227B" w:rsidP="008D3A90">
            <w:pPr>
              <w:pStyle w:val="Heading1"/>
            </w:pPr>
            <w:r w:rsidRPr="0059332A">
              <w:rPr>
                <w:noProof/>
                <w:color w:val="7030A0"/>
              </w:rPr>
              <w:drawing>
                <wp:anchor distT="0" distB="0" distL="114300" distR="114300" simplePos="0" relativeHeight="251682816" behindDoc="0" locked="0" layoutInCell="1" allowOverlap="1" wp14:anchorId="17447BAB" wp14:editId="517B4CFE">
                  <wp:simplePos x="0" y="0"/>
                  <wp:positionH relativeFrom="column">
                    <wp:posOffset>5095240</wp:posOffset>
                  </wp:positionH>
                  <wp:positionV relativeFrom="paragraph">
                    <wp:posOffset>-986183</wp:posOffset>
                  </wp:positionV>
                  <wp:extent cx="2138045" cy="2433099"/>
                  <wp:effectExtent l="0" t="0" r="0" b="571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45" cy="243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D14" w:rsidRPr="0059332A">
              <w:rPr>
                <w:color w:val="7030A0"/>
              </w:rPr>
              <w:t xml:space="preserve">Your </w:t>
            </w:r>
            <w:r w:rsidR="00E43950">
              <w:rPr>
                <w:color w:val="7030A0"/>
              </w:rPr>
              <w:t>N</w:t>
            </w:r>
            <w:r w:rsidR="004C1D14" w:rsidRPr="0059332A">
              <w:rPr>
                <w:color w:val="7030A0"/>
              </w:rPr>
              <w:t xml:space="preserve">ew </w:t>
            </w:r>
            <w:r w:rsidR="00E43950">
              <w:rPr>
                <w:color w:val="7030A0"/>
              </w:rPr>
              <w:t>S</w:t>
            </w:r>
            <w:r w:rsidR="004C1D14" w:rsidRPr="0059332A">
              <w:rPr>
                <w:color w:val="7030A0"/>
              </w:rPr>
              <w:t>ervice</w:t>
            </w:r>
          </w:p>
        </w:tc>
      </w:tr>
      <w:tr w:rsidR="008D3A90" w14:paraId="2F173AB0" w14:textId="77777777" w:rsidTr="008D3A90">
        <w:trPr>
          <w:trHeight w:hRule="exact" w:val="720"/>
        </w:trPr>
        <w:tc>
          <w:tcPr>
            <w:tcW w:w="5000" w:type="pct"/>
            <w:gridSpan w:val="3"/>
          </w:tcPr>
          <w:p w14:paraId="26D0483F" w14:textId="7BE7F2E8" w:rsidR="008D3A90" w:rsidRPr="0059332A" w:rsidRDefault="004C1D14" w:rsidP="00D50263">
            <w:pPr>
              <w:pStyle w:val="Heading2"/>
              <w:rPr>
                <w:color w:val="CF5AF8"/>
              </w:rPr>
            </w:pPr>
            <w:r w:rsidRPr="0059332A">
              <w:rPr>
                <w:color w:val="CF5AF8"/>
              </w:rPr>
              <w:t>Who</w:t>
            </w:r>
            <w:r w:rsidR="00E43950">
              <w:rPr>
                <w:color w:val="CF5AF8"/>
              </w:rPr>
              <w:t xml:space="preserve"> are we?</w:t>
            </w:r>
          </w:p>
          <w:p w14:paraId="6396E68A" w14:textId="547BACA6" w:rsidR="000730F2" w:rsidRPr="000730F2" w:rsidRDefault="000730F2" w:rsidP="000730F2"/>
        </w:tc>
      </w:tr>
      <w:tr w:rsidR="00847CB0" w14:paraId="2158E1B0" w14:textId="77777777" w:rsidTr="007F46FE">
        <w:trPr>
          <w:trHeight w:hRule="exact" w:val="7632"/>
        </w:trPr>
        <w:tc>
          <w:tcPr>
            <w:tcW w:w="3250" w:type="pct"/>
          </w:tcPr>
          <w:p w14:paraId="07E94195" w14:textId="55E99F54" w:rsidR="000730F2" w:rsidRPr="000730F2" w:rsidRDefault="000730F2" w:rsidP="0019354F">
            <w:pPr>
              <w:shd w:val="clear" w:color="auto" w:fill="FFFFFF"/>
              <w:rPr>
                <w:rFonts w:ascii="inherit" w:hAnsi="inherit"/>
                <w:i/>
                <w:iCs/>
                <w:color w:val="050505"/>
                <w:sz w:val="32"/>
                <w:szCs w:val="32"/>
                <w:lang w:eastAsia="en-GB"/>
              </w:rPr>
            </w:pPr>
            <w:r w:rsidRPr="000730F2">
              <w:rPr>
                <w:rFonts w:ascii="inherit" w:hAnsi="inherit"/>
                <w:i/>
                <w:iCs/>
                <w:color w:val="050505"/>
                <w:sz w:val="32"/>
                <w:szCs w:val="32"/>
                <w:lang w:eastAsia="en-GB"/>
              </w:rPr>
              <w:t>Meet Michaela and Hayley</w:t>
            </w:r>
          </w:p>
          <w:p w14:paraId="6A0C2CDB" w14:textId="1D5E7CE2" w:rsidR="0019354F" w:rsidRDefault="0019354F" w:rsidP="0019354F">
            <w:pPr>
              <w:shd w:val="clear" w:color="auto" w:fill="FFFFFF"/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</w:pPr>
            <w:r w:rsidRPr="00F67CF4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 xml:space="preserve">Social </w:t>
            </w:r>
            <w:r w:rsidR="000E431E" w:rsidRPr="00F67CF4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>P</w:t>
            </w:r>
            <w:r w:rsidRPr="00F67CF4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 xml:space="preserve">rescribing </w:t>
            </w:r>
            <w:r w:rsidR="00A36263" w:rsidRPr="00F67CF4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>is</w:t>
            </w:r>
            <w:r w:rsidR="00A36263" w:rsidRPr="00F67CF4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 an approach that </w:t>
            </w:r>
            <w:r w:rsidR="00AC18C6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helps introduce </w:t>
            </w:r>
            <w:r w:rsidR="00A36263" w:rsidRPr="00F67CF4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people to </w:t>
            </w:r>
            <w:r w:rsidR="00DB7560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new or </w:t>
            </w:r>
            <w:r w:rsidR="00B81B38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existing </w:t>
            </w:r>
            <w:r w:rsidR="00A36263" w:rsidRPr="00F67CF4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>activities, groups</w:t>
            </w:r>
            <w:r w:rsidR="003C4F8D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r w:rsidR="00A36263" w:rsidRPr="00F67CF4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>and services in their community</w:t>
            </w:r>
            <w:r w:rsidR="005417D9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. It </w:t>
            </w:r>
            <w:r w:rsidR="00E43950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>aims</w:t>
            </w:r>
            <w:r w:rsidR="00A36263" w:rsidRPr="00F67CF4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 to meet the practical, social and emotional needs that </w:t>
            </w:r>
            <w:r w:rsidR="008205FB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can often </w:t>
            </w:r>
            <w:r w:rsidR="00A36263" w:rsidRPr="00F67CF4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affect </w:t>
            </w:r>
            <w:r w:rsidR="00AD5578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>our</w:t>
            </w:r>
            <w:r w:rsidR="00A36263" w:rsidRPr="00F67CF4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 health and wellbeing</w:t>
            </w:r>
            <w:r w:rsidR="00426407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, especially when </w:t>
            </w:r>
            <w:r w:rsidR="00666A94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>we are</w:t>
            </w:r>
            <w:r w:rsidR="00C40F6B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 going through tough times.</w:t>
            </w:r>
            <w:r w:rsidR="008205FB">
              <w:rPr>
                <w:rFonts w:ascii="inherit" w:hAnsi="inherit" w:cs="Arial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F6CC24F" w14:textId="1F55B945" w:rsidR="004401C0" w:rsidRPr="00F67CF4" w:rsidRDefault="004401C0" w:rsidP="0019354F">
            <w:pPr>
              <w:shd w:val="clear" w:color="auto" w:fill="FFFFFF"/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</w:pPr>
            <w:r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 xml:space="preserve">This </w:t>
            </w:r>
            <w:r w:rsidR="00DC012D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>approach to healthcare</w:t>
            </w:r>
            <w:r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 xml:space="preserve"> </w:t>
            </w:r>
            <w:r w:rsidR="00DC012D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>enables a person to make informed choices</w:t>
            </w:r>
            <w:r w:rsidR="00361979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 xml:space="preserve"> and </w:t>
            </w:r>
            <w:r w:rsidR="001325D9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>changes to</w:t>
            </w:r>
            <w:r w:rsidR="00C51879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 xml:space="preserve"> enhance and</w:t>
            </w:r>
            <w:r w:rsidR="001325D9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 xml:space="preserve"> improve their life</w:t>
            </w:r>
            <w:r w:rsidR="00BD7E87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 xml:space="preserve"> and help </w:t>
            </w:r>
            <w:r w:rsidR="0065733A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 xml:space="preserve">them </w:t>
            </w:r>
            <w:r w:rsidR="00BD7E87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>regain control</w:t>
            </w:r>
            <w:r w:rsidR="00EF4125"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  <w:t>.</w:t>
            </w:r>
          </w:p>
          <w:p w14:paraId="3476381E" w14:textId="32F5D046" w:rsidR="00BF6B19" w:rsidRPr="00BF6B19" w:rsidRDefault="007F4B7D" w:rsidP="0019354F">
            <w:pPr>
              <w:shd w:val="clear" w:color="auto" w:fill="FFFFFF"/>
              <w:rPr>
                <w:rFonts w:ascii="inherit" w:hAnsi="inherit"/>
                <w:color w:val="050505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58BC416B" wp14:editId="4DB0B9F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142157</wp:posOffset>
                  </wp:positionV>
                  <wp:extent cx="4349459" cy="2017803"/>
                  <wp:effectExtent l="0" t="0" r="0" b="190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459" cy="2017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80A8CB" w14:textId="42E3A9CC" w:rsidR="00847CB0" w:rsidRDefault="00847CB0" w:rsidP="0019354F"/>
        </w:tc>
        <w:tc>
          <w:tcPr>
            <w:tcW w:w="167" w:type="pct"/>
          </w:tcPr>
          <w:p w14:paraId="25D838AF" w14:textId="189F7228" w:rsidR="00847CB0" w:rsidRPr="00847CB0" w:rsidRDefault="00847CB0" w:rsidP="005F5948">
            <w:pPr>
              <w:pStyle w:val="Heading1Alt"/>
            </w:pPr>
          </w:p>
        </w:tc>
        <w:tc>
          <w:tcPr>
            <w:tcW w:w="1583" w:type="pct"/>
            <w:vMerge w:val="restart"/>
          </w:tcPr>
          <w:p w14:paraId="61BC9305" w14:textId="67C6ACB4" w:rsidR="00F8268E" w:rsidRDefault="0019354F" w:rsidP="002D38E7">
            <w:pPr>
              <w:pStyle w:val="Heading1Alt"/>
              <w:rPr>
                <w:szCs w:val="48"/>
              </w:rPr>
            </w:pPr>
            <w:r w:rsidRPr="00A91A1F">
              <w:rPr>
                <w:szCs w:val="48"/>
              </w:rPr>
              <w:t>How we can help</w:t>
            </w:r>
            <w:r w:rsidR="00EF75A0" w:rsidRPr="00A91A1F">
              <w:rPr>
                <w:szCs w:val="48"/>
              </w:rPr>
              <w:t xml:space="preserve"> you…</w:t>
            </w:r>
            <w:r w:rsidR="00CF5E27" w:rsidRPr="00A91A1F">
              <w:rPr>
                <w:szCs w:val="48"/>
              </w:rPr>
              <w:t>…</w:t>
            </w:r>
          </w:p>
          <w:p w14:paraId="76111074" w14:textId="77777777" w:rsidR="00343AA0" w:rsidRDefault="00343AA0" w:rsidP="009052F9">
            <w:pPr>
              <w:pStyle w:val="Heading2Alt"/>
              <w:rPr>
                <w:sz w:val="34"/>
                <w:szCs w:val="34"/>
              </w:rPr>
            </w:pPr>
          </w:p>
          <w:p w14:paraId="44C749A7" w14:textId="77777777" w:rsidR="00343AA0" w:rsidRDefault="00F42099" w:rsidP="009052F9">
            <w:pPr>
              <w:pStyle w:val="Heading2Alt"/>
              <w:rPr>
                <w:sz w:val="34"/>
                <w:szCs w:val="34"/>
              </w:rPr>
            </w:pPr>
            <w:r w:rsidRPr="00EF4125">
              <w:rPr>
                <w:sz w:val="34"/>
                <w:szCs w:val="34"/>
              </w:rPr>
              <w:t>If you feel lonely</w:t>
            </w:r>
            <w:r w:rsidR="00281A79">
              <w:rPr>
                <w:sz w:val="34"/>
                <w:szCs w:val="34"/>
              </w:rPr>
              <w:t>,</w:t>
            </w:r>
            <w:r w:rsidR="00A24497" w:rsidRPr="00EF4125">
              <w:rPr>
                <w:sz w:val="34"/>
                <w:szCs w:val="34"/>
              </w:rPr>
              <w:t xml:space="preserve"> isolated</w:t>
            </w:r>
            <w:r w:rsidR="00B17ED0">
              <w:rPr>
                <w:sz w:val="34"/>
                <w:szCs w:val="34"/>
              </w:rPr>
              <w:t xml:space="preserve"> or need support with your emotional wellbeing</w:t>
            </w:r>
          </w:p>
          <w:p w14:paraId="2F074355" w14:textId="77777777" w:rsidR="00343AA0" w:rsidRDefault="00343AA0" w:rsidP="009052F9">
            <w:pPr>
              <w:pStyle w:val="Heading2Alt"/>
              <w:rPr>
                <w:sz w:val="34"/>
                <w:szCs w:val="34"/>
              </w:rPr>
            </w:pPr>
          </w:p>
          <w:p w14:paraId="168C2656" w14:textId="77777777" w:rsidR="00343AA0" w:rsidRDefault="00997889" w:rsidP="00ED3C44">
            <w:pPr>
              <w:pStyle w:val="Heading2Alt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We </w:t>
            </w:r>
            <w:r w:rsidR="00C92402">
              <w:rPr>
                <w:sz w:val="34"/>
                <w:szCs w:val="34"/>
              </w:rPr>
              <w:t xml:space="preserve">can </w:t>
            </w:r>
            <w:r>
              <w:rPr>
                <w:sz w:val="34"/>
                <w:szCs w:val="34"/>
              </w:rPr>
              <w:t>help</w:t>
            </w:r>
            <w:r w:rsidR="000759A5" w:rsidRPr="00EF4125">
              <w:rPr>
                <w:sz w:val="34"/>
                <w:szCs w:val="34"/>
              </w:rPr>
              <w:t xml:space="preserve"> you live more</w:t>
            </w:r>
            <w:r w:rsidR="0019354F" w:rsidRPr="00EF4125">
              <w:rPr>
                <w:sz w:val="34"/>
                <w:szCs w:val="34"/>
              </w:rPr>
              <w:t xml:space="preserve"> independently</w:t>
            </w:r>
          </w:p>
          <w:p w14:paraId="46F22275" w14:textId="77777777" w:rsidR="00343AA0" w:rsidRDefault="00343AA0" w:rsidP="00ED3C44">
            <w:pPr>
              <w:pStyle w:val="Heading2Alt"/>
              <w:rPr>
                <w:sz w:val="34"/>
                <w:szCs w:val="34"/>
              </w:rPr>
            </w:pPr>
          </w:p>
          <w:p w14:paraId="56EB70F2" w14:textId="19A76C4A" w:rsidR="007C0018" w:rsidRPr="00EB37DF" w:rsidRDefault="00027D8C" w:rsidP="00ED3C44">
            <w:pPr>
              <w:pStyle w:val="Heading2Alt"/>
              <w:rPr>
                <w:sz w:val="34"/>
                <w:szCs w:val="34"/>
              </w:rPr>
            </w:pPr>
            <w:r w:rsidRPr="00EB37DF">
              <w:rPr>
                <w:sz w:val="34"/>
                <w:szCs w:val="34"/>
              </w:rPr>
              <w:t>We can help you</w:t>
            </w:r>
            <w:r w:rsidR="00366744" w:rsidRPr="00EB37DF">
              <w:rPr>
                <w:sz w:val="34"/>
                <w:szCs w:val="34"/>
              </w:rPr>
              <w:t xml:space="preserve"> </w:t>
            </w:r>
            <w:r w:rsidR="00957FD0" w:rsidRPr="00EB37DF">
              <w:rPr>
                <w:sz w:val="34"/>
                <w:szCs w:val="34"/>
              </w:rPr>
              <w:t xml:space="preserve">make sense of </w:t>
            </w:r>
            <w:r w:rsidR="00EB37DF" w:rsidRPr="00EB37DF">
              <w:rPr>
                <w:sz w:val="34"/>
                <w:szCs w:val="34"/>
              </w:rPr>
              <w:t xml:space="preserve">any </w:t>
            </w:r>
            <w:r w:rsidR="00876D67" w:rsidRPr="00EB37DF">
              <w:rPr>
                <w:sz w:val="34"/>
                <w:szCs w:val="34"/>
              </w:rPr>
              <w:t>financial</w:t>
            </w:r>
            <w:r w:rsidR="00957FD0" w:rsidRPr="00EB37DF">
              <w:rPr>
                <w:sz w:val="34"/>
                <w:szCs w:val="34"/>
              </w:rPr>
              <w:t xml:space="preserve"> or housing worries</w:t>
            </w:r>
          </w:p>
        </w:tc>
      </w:tr>
      <w:tr w:rsidR="00847CB0" w14:paraId="285CB892" w14:textId="77777777" w:rsidTr="007F46FE">
        <w:trPr>
          <w:trHeight w:val="1350"/>
        </w:trPr>
        <w:tc>
          <w:tcPr>
            <w:tcW w:w="3250" w:type="pct"/>
          </w:tcPr>
          <w:p w14:paraId="69D6D462" w14:textId="30742EAD" w:rsidR="00847CB0" w:rsidRPr="00BD13D2" w:rsidRDefault="008E3FB4" w:rsidP="0019354F">
            <w:pPr>
              <w:pStyle w:val="Quote"/>
              <w:ind w:left="0"/>
            </w:pPr>
            <w:r>
              <w:t xml:space="preserve">Why not </w:t>
            </w:r>
            <w:r w:rsidR="0075529C">
              <w:t>speak to</w:t>
            </w:r>
            <w:r w:rsidR="0019354F">
              <w:t xml:space="preserve"> your GP </w:t>
            </w:r>
            <w:r w:rsidR="00E43950">
              <w:t>P</w:t>
            </w:r>
            <w:r w:rsidR="0019354F">
              <w:t>ractice</w:t>
            </w:r>
            <w:r w:rsidR="0075529C">
              <w:t xml:space="preserve"> about</w:t>
            </w:r>
            <w:r w:rsidR="00440A6A">
              <w:t xml:space="preserve"> a</w:t>
            </w:r>
            <w:r w:rsidR="0075529C">
              <w:t xml:space="preserve"> </w:t>
            </w:r>
            <w:r w:rsidR="00BF6B19">
              <w:t>referral to our service</w:t>
            </w:r>
            <w:r>
              <w:t>?</w:t>
            </w:r>
            <w:r w:rsidR="00E43950">
              <w:t xml:space="preserve"> Referrals can be made by </w:t>
            </w:r>
            <w:r w:rsidR="0019354F">
              <w:t xml:space="preserve">any </w:t>
            </w:r>
            <w:r w:rsidR="00E43950">
              <w:t xml:space="preserve">staff </w:t>
            </w:r>
            <w:r w:rsidR="0019354F">
              <w:t xml:space="preserve">member </w:t>
            </w:r>
            <w:r w:rsidR="00ED5FA6">
              <w:t>from this surgery</w:t>
            </w:r>
            <w:r w:rsidR="0098331E">
              <w:t>,</w:t>
            </w:r>
            <w:r w:rsidR="00ED5FA6">
              <w:t xml:space="preserve"> or </w:t>
            </w:r>
            <w:r>
              <w:t xml:space="preserve">you </w:t>
            </w:r>
            <w:r w:rsidR="00ED5FA6">
              <w:t>can do</w:t>
            </w:r>
            <w:r w:rsidR="008B0723">
              <w:t xml:space="preserve"> it</w:t>
            </w:r>
            <w:r w:rsidR="00E43950">
              <w:t xml:space="preserve"> </w:t>
            </w:r>
            <w:r w:rsidR="00BF28FF">
              <w:t xml:space="preserve">yourself </w:t>
            </w:r>
            <w:r w:rsidR="008D0476">
              <w:t xml:space="preserve">using the new </w:t>
            </w:r>
            <w:r w:rsidR="008E2661">
              <w:t>on</w:t>
            </w:r>
            <w:r w:rsidR="00811EFE">
              <w:t xml:space="preserve">line consultation tool </w:t>
            </w:r>
            <w:r w:rsidR="008D0476">
              <w:t xml:space="preserve">called </w:t>
            </w:r>
            <w:r w:rsidR="00440A6A">
              <w:t>PATCH</w:t>
            </w:r>
            <w:r w:rsidR="002B2F15">
              <w:t>S</w:t>
            </w:r>
            <w:r w:rsidR="00E43950">
              <w:t>.</w:t>
            </w:r>
          </w:p>
        </w:tc>
        <w:tc>
          <w:tcPr>
            <w:tcW w:w="167" w:type="pct"/>
          </w:tcPr>
          <w:p w14:paraId="719E9D53" w14:textId="77777777" w:rsidR="00847CB0" w:rsidRPr="00847CB0" w:rsidRDefault="00847CB0" w:rsidP="00847CB0">
            <w:pPr>
              <w:spacing w:after="0"/>
              <w:rPr>
                <w:sz w:val="8"/>
              </w:rPr>
            </w:pPr>
          </w:p>
        </w:tc>
        <w:tc>
          <w:tcPr>
            <w:tcW w:w="1583" w:type="pct"/>
            <w:vMerge/>
          </w:tcPr>
          <w:p w14:paraId="6D065E4E" w14:textId="77777777" w:rsidR="00847CB0" w:rsidRDefault="00847CB0" w:rsidP="000D53AE"/>
        </w:tc>
      </w:tr>
    </w:tbl>
    <w:p w14:paraId="27FF4075" w14:textId="5F65424F" w:rsidR="00310CBF" w:rsidRPr="00A569D7" w:rsidRDefault="00310CBF" w:rsidP="00A569D7">
      <w:pPr>
        <w:spacing w:after="0"/>
        <w:rPr>
          <w:sz w:val="8"/>
        </w:rPr>
      </w:pPr>
    </w:p>
    <w:sectPr w:rsidR="00310CBF" w:rsidRPr="00A569D7" w:rsidSect="008D42B1">
      <w:headerReference w:type="default" r:id="rId14"/>
      <w:headerReference w:type="first" r:id="rId15"/>
      <w:type w:val="continuous"/>
      <w:pgSz w:w="12240" w:h="15840" w:code="1"/>
      <w:pgMar w:top="720" w:right="720" w:bottom="72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45213" w14:textId="77777777" w:rsidR="00AE6CDE" w:rsidRDefault="00AE6CDE" w:rsidP="00F921A1">
      <w:pPr>
        <w:spacing w:after="0"/>
      </w:pPr>
      <w:r>
        <w:separator/>
      </w:r>
    </w:p>
  </w:endnote>
  <w:endnote w:type="continuationSeparator" w:id="0">
    <w:p w14:paraId="2B16F546" w14:textId="77777777" w:rsidR="00AE6CDE" w:rsidRDefault="00AE6CDE" w:rsidP="00F921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inherit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72992" w14:textId="77777777" w:rsidR="00AE6CDE" w:rsidRDefault="00AE6CDE" w:rsidP="00F921A1">
      <w:pPr>
        <w:spacing w:after="0"/>
      </w:pPr>
      <w:r>
        <w:separator/>
      </w:r>
    </w:p>
  </w:footnote>
  <w:footnote w:type="continuationSeparator" w:id="0">
    <w:p w14:paraId="7CB102D6" w14:textId="77777777" w:rsidR="00AE6CDE" w:rsidRDefault="00AE6CDE" w:rsidP="00F921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C8A49" w14:textId="77777777" w:rsidR="00F921A1" w:rsidRDefault="007162E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49F2AF43" wp14:editId="6853B5BF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10049102"/>
              <wp:effectExtent l="0" t="0" r="0" b="9525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49102"/>
                        <a:chOff x="0" y="0"/>
                        <a:chExt cx="7772400" cy="10049102"/>
                      </a:xfrm>
                      <a:solidFill>
                        <a:srgbClr val="7030A0"/>
                      </a:solidFill>
                    </wpg:grpSpPr>
                    <wps:wsp>
                      <wps:cNvPr id="6" name="Freeform 9" descr="Second page accent box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596900"/>
                        </a:xfrm>
                        <a:custGeom>
                          <a:avLst/>
                          <a:gdLst>
                            <a:gd name="T0" fmla="*/ 0 w 12240"/>
                            <a:gd name="T1" fmla="*/ 948 h 949"/>
                            <a:gd name="T2" fmla="*/ 12240 w 12240"/>
                            <a:gd name="T3" fmla="*/ 948 h 949"/>
                            <a:gd name="T4" fmla="*/ 12240 w 12240"/>
                            <a:gd name="T5" fmla="*/ 0 h 949"/>
                            <a:gd name="T6" fmla="*/ 0 w 12240"/>
                            <a:gd name="T7" fmla="*/ 0 h 949"/>
                            <a:gd name="T8" fmla="*/ 0 w 12240"/>
                            <a:gd name="T9" fmla="*/ 948 h 9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949">
                              <a:moveTo>
                                <a:pt x="0" y="948"/>
                              </a:moveTo>
                              <a:lnTo>
                                <a:pt x="12240" y="94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948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11" descr="Second page bottom accent box"/>
                      <wps:cNvSpPr>
                        <a:spLocks/>
                      </wps:cNvSpPr>
                      <wps:spPr bwMode="auto">
                        <a:xfrm>
                          <a:off x="0" y="8045042"/>
                          <a:ext cx="7772400" cy="2004060"/>
                        </a:xfrm>
                        <a:custGeom>
                          <a:avLst/>
                          <a:gdLst>
                            <a:gd name="T0" fmla="*/ 0 w 12240"/>
                            <a:gd name="T1" fmla="*/ 3017 h 3018"/>
                            <a:gd name="T2" fmla="*/ 12240 w 12240"/>
                            <a:gd name="T3" fmla="*/ 3017 h 3018"/>
                            <a:gd name="T4" fmla="*/ 12240 w 12240"/>
                            <a:gd name="T5" fmla="*/ 0 h 3018"/>
                            <a:gd name="T6" fmla="*/ 0 w 12240"/>
                            <a:gd name="T7" fmla="*/ 0 h 3018"/>
                            <a:gd name="T8" fmla="*/ 0 w 12240"/>
                            <a:gd name="T9" fmla="*/ 3017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8">
                              <a:moveTo>
                                <a:pt x="0" y="3017"/>
                              </a:moveTo>
                              <a:lnTo>
                                <a:pt x="12240" y="3017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7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42C677" id="Group 10" o:spid="_x0000_s1026" alt="&quot;&quot;" style="position:absolute;margin-left:-36pt;margin-top:-36pt;width:612pt;height:791.25pt;z-index:-251642880" coordsize="77724,100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">
              <v:shape id="Freeform 9" o:spid="_x0000_s1027" alt="Second page accent box" style="position:absolute;width:77724;height:5969;visibility:visible;mso-wrap-style:square;v-text-anchor:top" coordsize="1224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" path="m,948r12240,l12240,,,,,948xe" filled="f" stroked="f">
                <v:path arrowok="t" o:connecttype="custom" o:connectlocs="0,596271;7772400,596271;7772400,0;0,0;0,596271" o:connectangles="0,0,0,0,0"/>
              </v:shape>
              <v:shape id="Freeform 11" o:spid="_x0000_s1028" alt="Second page bottom accent box" style="position:absolute;top:80450;width:77724;height:20041;visibility:visible;mso-wrap-style:square;v-text-anchor:top" coordsize="12240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" path="m,3017r12240,l12240,,,,,3017xe" filled="f" stroked="f">
                <v:path arrowok="t" o:connecttype="custom" o:connectlocs="0,2003396;7772400,2003396;7772400,0;0,0;0,2003396" o:connectangles="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39B7D" w14:textId="25AB29F4" w:rsidR="00F921A1" w:rsidRDefault="004C1D1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2753DB9" wp14:editId="0216BAEC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10052192"/>
              <wp:effectExtent l="0" t="0" r="0" b="6350"/>
              <wp:wrapNone/>
              <wp:docPr id="11" name="Group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2192"/>
                        <a:chOff x="0" y="0"/>
                        <a:chExt cx="7772400" cy="10052192"/>
                      </a:xfrm>
                    </wpg:grpSpPr>
                    <wps:wsp>
                      <wps:cNvPr id="21" name="Freeform 3" descr="First page highlight box"/>
                      <wps:cNvSpPr>
                        <a:spLocks/>
                      </wps:cNvSpPr>
                      <wps:spPr bwMode="auto">
                        <a:xfrm>
                          <a:off x="457200" y="8317684"/>
                          <a:ext cx="4573905" cy="1197864"/>
                        </a:xfrm>
                        <a:custGeom>
                          <a:avLst/>
                          <a:gdLst>
                            <a:gd name="T0" fmla="*/ 0 w 7040"/>
                            <a:gd name="T1" fmla="*/ 1883 h 1884"/>
                            <a:gd name="T2" fmla="*/ 7040 w 7040"/>
                            <a:gd name="T3" fmla="*/ 1883 h 1884"/>
                            <a:gd name="T4" fmla="*/ 7040 w 7040"/>
                            <a:gd name="T5" fmla="*/ 0 h 1884"/>
                            <a:gd name="T6" fmla="*/ 0 w 7040"/>
                            <a:gd name="T7" fmla="*/ 0 h 1884"/>
                            <a:gd name="T8" fmla="*/ 0 w 7040"/>
                            <a:gd name="T9" fmla="*/ 1883 h 18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40" h="1884">
                              <a:moveTo>
                                <a:pt x="0" y="1883"/>
                              </a:moveTo>
                              <a:lnTo>
                                <a:pt x="7040" y="1883"/>
                              </a:lnTo>
                              <a:lnTo>
                                <a:pt x="7040" y="0"/>
                              </a:lnTo>
                              <a:lnTo>
                                <a:pt x="0" y="0"/>
                              </a:lnTo>
                              <a:lnTo>
                                <a:pt x="0" y="18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F8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5" descr="First page top block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2109470"/>
                        </a:xfrm>
                        <a:custGeom>
                          <a:avLst/>
                          <a:gdLst>
                            <a:gd name="T0" fmla="*/ 0 w 12240"/>
                            <a:gd name="T1" fmla="*/ 3380 h 3380"/>
                            <a:gd name="T2" fmla="*/ 12240 w 12240"/>
                            <a:gd name="T3" fmla="*/ 3380 h 3380"/>
                            <a:gd name="T4" fmla="*/ 12240 w 12240"/>
                            <a:gd name="T5" fmla="*/ 0 h 3380"/>
                            <a:gd name="T6" fmla="*/ 0 w 12240"/>
                            <a:gd name="T7" fmla="*/ 0 h 3380"/>
                            <a:gd name="T8" fmla="*/ 0 w 12240"/>
                            <a:gd name="T9" fmla="*/ 3380 h 3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380">
                              <a:moveTo>
                                <a:pt x="0" y="3380"/>
                              </a:moveTo>
                              <a:lnTo>
                                <a:pt x="12240" y="3380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3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DACA93" w14:textId="7D6D1530" w:rsidR="00D16D26" w:rsidRDefault="00D16D26" w:rsidP="00D16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" descr="First page right bottom block"/>
                      <wps:cNvSpPr>
                        <a:spLocks/>
                      </wps:cNvSpPr>
                      <wps:spPr bwMode="auto">
                        <a:xfrm>
                          <a:off x="5029200" y="2608976"/>
                          <a:ext cx="2743200" cy="7443216"/>
                        </a:xfrm>
                        <a:custGeom>
                          <a:avLst/>
                          <a:gdLst>
                            <a:gd name="T0" fmla="*/ 0 w 4280"/>
                            <a:gd name="T1" fmla="*/ 11720 h 11720"/>
                            <a:gd name="T2" fmla="*/ 4280 w 4280"/>
                            <a:gd name="T3" fmla="*/ 11720 h 11720"/>
                            <a:gd name="T4" fmla="*/ 4280 w 4280"/>
                            <a:gd name="T5" fmla="*/ 0 h 11720"/>
                            <a:gd name="T6" fmla="*/ 0 w 4280"/>
                            <a:gd name="T7" fmla="*/ 0 h 11720"/>
                            <a:gd name="T8" fmla="*/ 0 w 4280"/>
                            <a:gd name="T9" fmla="*/ 11720 h 11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0" h="11720">
                              <a:moveTo>
                                <a:pt x="0" y="11720"/>
                              </a:moveTo>
                              <a:lnTo>
                                <a:pt x="4280" y="11720"/>
                              </a:lnTo>
                              <a:lnTo>
                                <a:pt x="4280" y="0"/>
                              </a:lnTo>
                              <a:lnTo>
                                <a:pt x="0" y="0"/>
                              </a:lnTo>
                              <a:lnTo>
                                <a:pt x="0" y="11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37B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753DB9" id="Group 11" o:spid="_x0000_s1026" alt="&quot;&quot;" style="position:absolute;margin-left:-36pt;margin-top:-36pt;width:612pt;height:791.5pt;z-index:251670528" coordsize="77724,100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">
              <v:shape id="Freeform 3" o:spid="_x0000_s1027" alt="First page highlight box" style="position:absolute;left:4572;top:83176;width:45739;height:11979;visibility:visible;mso-wrap-style:square;v-text-anchor:top" coordsize="70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" path="m,1883r7040,l7040,,,,,1883xe" fillcolor="#f4ff8f" stroked="f">
                <v:path arrowok="t" o:connecttype="custom" o:connectlocs="0,1197228;4573905,1197228;4573905,0;0,0;0,1197228" o:connectangles="0,0,0,0,0"/>
              </v:shape>
              <v:shape id="Freeform 5" o:spid="_x0000_s1028" alt="First page top block" style="position:absolute;width:77724;height:21094;visibility:visible;mso-wrap-style:square;v-text-anchor:top" coordsize="12240,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" adj="-11796480,,5400" path="m,3380r12240,l12240,,,,,3380xe" fillcolor="#7030a0" stroked="f">
                <v:stroke joinstyle="miter"/>
                <v:formulas/>
                <v:path arrowok="t" o:connecttype="custom" o:connectlocs="0,2109470;7772400,2109470;7772400,0;0,0;0,2109470" o:connectangles="0,0,0,0,0" textboxrect="0,0,12240,3380"/>
                <v:textbox>
                  <w:txbxContent>
                    <w:p w14:paraId="05DACA93" w14:textId="7D6D1530" w:rsidR="00D16D26" w:rsidRDefault="00D16D26" w:rsidP="00D16D26">
                      <w:pPr>
                        <w:jc w:val="center"/>
                      </w:pPr>
                    </w:p>
                  </w:txbxContent>
                </v:textbox>
              </v:shape>
              <v:shape id="Freeform 4" o:spid="_x0000_s1029" alt="First page right bottom block" style="position:absolute;left:50292;top:26089;width:27432;height:74432;visibility:visible;mso-wrap-style:square;v-text-anchor:top" coordsize="4280,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" path="m,11720r4280,l4280,,,,,11720xe" fillcolor="#cd37b8" stroked="f">
                <v:path arrowok="t" o:connecttype="custom" o:connectlocs="0,7443216;2743200,7443216;2743200,0;0,0;0,7443216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D14"/>
    <w:rsid w:val="000266D5"/>
    <w:rsid w:val="00027D8C"/>
    <w:rsid w:val="00034F4B"/>
    <w:rsid w:val="00046DA9"/>
    <w:rsid w:val="0006180E"/>
    <w:rsid w:val="000730F2"/>
    <w:rsid w:val="000759A5"/>
    <w:rsid w:val="000D53AE"/>
    <w:rsid w:val="000E431E"/>
    <w:rsid w:val="000F69D6"/>
    <w:rsid w:val="001066C3"/>
    <w:rsid w:val="00113F61"/>
    <w:rsid w:val="001325D9"/>
    <w:rsid w:val="001730F4"/>
    <w:rsid w:val="0019354F"/>
    <w:rsid w:val="00215D38"/>
    <w:rsid w:val="002206BF"/>
    <w:rsid w:val="00281A79"/>
    <w:rsid w:val="00290F3B"/>
    <w:rsid w:val="002B2F15"/>
    <w:rsid w:val="002C11CE"/>
    <w:rsid w:val="002D38E7"/>
    <w:rsid w:val="002D547D"/>
    <w:rsid w:val="002E76DC"/>
    <w:rsid w:val="00310CBF"/>
    <w:rsid w:val="003132F2"/>
    <w:rsid w:val="00320A70"/>
    <w:rsid w:val="0033720E"/>
    <w:rsid w:val="00343AA0"/>
    <w:rsid w:val="00353E08"/>
    <w:rsid w:val="00356A46"/>
    <w:rsid w:val="00361979"/>
    <w:rsid w:val="00366744"/>
    <w:rsid w:val="003C0889"/>
    <w:rsid w:val="003C35E2"/>
    <w:rsid w:val="003C4F8D"/>
    <w:rsid w:val="00426407"/>
    <w:rsid w:val="004401C0"/>
    <w:rsid w:val="00440A6A"/>
    <w:rsid w:val="00460A12"/>
    <w:rsid w:val="00472E57"/>
    <w:rsid w:val="004A7394"/>
    <w:rsid w:val="004A7CA4"/>
    <w:rsid w:val="004B6D81"/>
    <w:rsid w:val="004B78F7"/>
    <w:rsid w:val="004C1D14"/>
    <w:rsid w:val="004E4B57"/>
    <w:rsid w:val="005112B1"/>
    <w:rsid w:val="005417D9"/>
    <w:rsid w:val="0059332A"/>
    <w:rsid w:val="00594B47"/>
    <w:rsid w:val="005D5C04"/>
    <w:rsid w:val="005E4501"/>
    <w:rsid w:val="005F5948"/>
    <w:rsid w:val="00602E6B"/>
    <w:rsid w:val="0061003B"/>
    <w:rsid w:val="006500F6"/>
    <w:rsid w:val="006563D7"/>
    <w:rsid w:val="0065733A"/>
    <w:rsid w:val="00666A94"/>
    <w:rsid w:val="006776A7"/>
    <w:rsid w:val="006B2DC6"/>
    <w:rsid w:val="007162EB"/>
    <w:rsid w:val="00720DBE"/>
    <w:rsid w:val="00740C88"/>
    <w:rsid w:val="0075529C"/>
    <w:rsid w:val="00765464"/>
    <w:rsid w:val="00774EA2"/>
    <w:rsid w:val="007C0018"/>
    <w:rsid w:val="007F46FE"/>
    <w:rsid w:val="007F4B7D"/>
    <w:rsid w:val="00811EFE"/>
    <w:rsid w:val="008205FB"/>
    <w:rsid w:val="008229BF"/>
    <w:rsid w:val="00847CB0"/>
    <w:rsid w:val="008560C3"/>
    <w:rsid w:val="00861C66"/>
    <w:rsid w:val="00876D67"/>
    <w:rsid w:val="008B0723"/>
    <w:rsid w:val="008D0476"/>
    <w:rsid w:val="008D3A90"/>
    <w:rsid w:val="008D42B1"/>
    <w:rsid w:val="008E2661"/>
    <w:rsid w:val="008E3FB4"/>
    <w:rsid w:val="009052F9"/>
    <w:rsid w:val="0091096E"/>
    <w:rsid w:val="00910D3F"/>
    <w:rsid w:val="00921C30"/>
    <w:rsid w:val="00957FD0"/>
    <w:rsid w:val="0098331E"/>
    <w:rsid w:val="00984ED5"/>
    <w:rsid w:val="00997889"/>
    <w:rsid w:val="00A11F83"/>
    <w:rsid w:val="00A24497"/>
    <w:rsid w:val="00A36263"/>
    <w:rsid w:val="00A569D7"/>
    <w:rsid w:val="00A84F47"/>
    <w:rsid w:val="00A91A1F"/>
    <w:rsid w:val="00A96720"/>
    <w:rsid w:val="00AA4EE5"/>
    <w:rsid w:val="00AC18C6"/>
    <w:rsid w:val="00AD227B"/>
    <w:rsid w:val="00AD5578"/>
    <w:rsid w:val="00AE6CDE"/>
    <w:rsid w:val="00AF4976"/>
    <w:rsid w:val="00B026D7"/>
    <w:rsid w:val="00B03852"/>
    <w:rsid w:val="00B17ED0"/>
    <w:rsid w:val="00B3506C"/>
    <w:rsid w:val="00B679F9"/>
    <w:rsid w:val="00B70EC0"/>
    <w:rsid w:val="00B81B38"/>
    <w:rsid w:val="00BD13D2"/>
    <w:rsid w:val="00BD7E87"/>
    <w:rsid w:val="00BF28FF"/>
    <w:rsid w:val="00BF6B19"/>
    <w:rsid w:val="00C40F6B"/>
    <w:rsid w:val="00C51879"/>
    <w:rsid w:val="00C86852"/>
    <w:rsid w:val="00C92402"/>
    <w:rsid w:val="00CF409C"/>
    <w:rsid w:val="00CF5E27"/>
    <w:rsid w:val="00D15074"/>
    <w:rsid w:val="00D16D26"/>
    <w:rsid w:val="00D50263"/>
    <w:rsid w:val="00D50CA2"/>
    <w:rsid w:val="00DA2659"/>
    <w:rsid w:val="00DB7560"/>
    <w:rsid w:val="00DC012D"/>
    <w:rsid w:val="00DD7BB5"/>
    <w:rsid w:val="00E10DA7"/>
    <w:rsid w:val="00E43950"/>
    <w:rsid w:val="00E83D6F"/>
    <w:rsid w:val="00EB37DF"/>
    <w:rsid w:val="00ED3C44"/>
    <w:rsid w:val="00ED5FA6"/>
    <w:rsid w:val="00EE5E3E"/>
    <w:rsid w:val="00EF4125"/>
    <w:rsid w:val="00EF75A0"/>
    <w:rsid w:val="00F1210F"/>
    <w:rsid w:val="00F42099"/>
    <w:rsid w:val="00F575B5"/>
    <w:rsid w:val="00F67CF4"/>
    <w:rsid w:val="00F8268E"/>
    <w:rsid w:val="00F921A1"/>
    <w:rsid w:val="00FB793C"/>
    <w:rsid w:val="00FC2FA2"/>
    <w:rsid w:val="00FD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FE9F7A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C0018"/>
  </w:style>
  <w:style w:type="paragraph" w:styleId="Heading1">
    <w:name w:val="heading 1"/>
    <w:basedOn w:val="Normal"/>
    <w:next w:val="Normal"/>
    <w:link w:val="Heading1Char"/>
    <w:uiPriority w:val="1"/>
    <w:qFormat/>
    <w:rsid w:val="008D3A90"/>
    <w:pPr>
      <w:spacing w:before="600" w:after="0"/>
      <w:ind w:right="3673"/>
      <w:outlineLvl w:val="0"/>
    </w:pPr>
    <w:rPr>
      <w:b/>
      <w:color w:val="E94E40" w:themeColor="accent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rsid w:val="00D50263"/>
    <w:pPr>
      <w:spacing w:before="120" w:after="120"/>
      <w:ind w:right="3673"/>
      <w:outlineLvl w:val="1"/>
    </w:pPr>
    <w:rPr>
      <w:i/>
      <w:color w:val="BF5200" w:themeColor="accent2" w:themeShade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D3A90"/>
    <w:rPr>
      <w:b/>
      <w:color w:val="E94E40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D50263"/>
    <w:rPr>
      <w:i/>
      <w:color w:val="BF5200" w:themeColor="accent2" w:themeShade="BF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BodyText"/>
    <w:next w:val="Normal"/>
    <w:link w:val="TitleChar"/>
    <w:uiPriority w:val="10"/>
    <w:qFormat/>
    <w:rsid w:val="00E83D6F"/>
    <w:pPr>
      <w:spacing w:before="74" w:after="0" w:line="250" w:lineRule="auto"/>
      <w:ind w:left="0" w:right="5743"/>
    </w:pPr>
    <w:rPr>
      <w:rFonts w:asciiTheme="majorHAnsi" w:hAnsiTheme="majorHAnsi" w:cs="Gill Sans"/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3D6F"/>
    <w:rPr>
      <w:rFonts w:asciiTheme="majorHAnsi" w:hAnsiTheme="majorHAnsi" w:cs="Gill Sans"/>
      <w:b/>
      <w:bCs/>
      <w:spacing w:val="-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D6F"/>
    <w:pPr>
      <w:pBdr>
        <w:top w:val="single" w:sz="4" w:space="6" w:color="E94E40" w:themeColor="accent1"/>
        <w:left w:val="single" w:sz="4" w:space="0" w:color="E94E40" w:themeColor="accent1"/>
        <w:bottom w:val="single" w:sz="4" w:space="8" w:color="E94E40" w:themeColor="accent1"/>
        <w:right w:val="single" w:sz="4" w:space="0" w:color="E94E40" w:themeColor="accent1"/>
      </w:pBdr>
      <w:shd w:val="clear" w:color="auto" w:fill="E94E4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83D6F"/>
    <w:rPr>
      <w:b/>
      <w:color w:val="FFFFFF" w:themeColor="background1"/>
      <w:sz w:val="36"/>
      <w:szCs w:val="36"/>
      <w:shd w:val="clear" w:color="auto" w:fill="E94E40" w:themeFill="accent1"/>
    </w:rPr>
  </w:style>
  <w:style w:type="paragraph" w:styleId="Quote">
    <w:name w:val="Quote"/>
    <w:basedOn w:val="BodyText"/>
    <w:next w:val="Normal"/>
    <w:link w:val="QuoteChar"/>
    <w:uiPriority w:val="29"/>
    <w:qFormat/>
    <w:rsid w:val="00BD13D2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D13D2"/>
    <w:rPr>
      <w:rFonts w:ascii="Arial" w:hAnsi="Arial" w:cs="Arial"/>
      <w:b/>
      <w:color w:val="404040" w:themeColor="text1" w:themeTint="BF"/>
      <w:spacing w:val="-8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E94E4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E94E40" w:themeColor="accent1"/>
        <w:bottom w:val="single" w:sz="4" w:space="10" w:color="E94E40" w:themeColor="accent1"/>
      </w:pBdr>
      <w:spacing w:before="360" w:after="360"/>
      <w:ind w:left="864" w:right="864"/>
      <w:jc w:val="center"/>
    </w:pPr>
    <w:rPr>
      <w:i/>
      <w:iCs/>
      <w:color w:val="E94E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E94E40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E94E40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Heading2Alt">
    <w:name w:val="Heading 2 Alt"/>
    <w:basedOn w:val="Normal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customStyle="1" w:styleId="QuoteHeading">
    <w:name w:val="Quote Heading"/>
    <w:basedOn w:val="Normal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3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76315.pcn00387\AppData\Roaming\Microsoft\Templates\School%20newsletter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40"/>
      </a:accent1>
      <a:accent2>
        <a:srgbClr val="FF6E00"/>
      </a:accent2>
      <a:accent3>
        <a:srgbClr val="CFD960"/>
      </a:accent3>
      <a:accent4>
        <a:srgbClr val="CC4438"/>
      </a:accent4>
      <a:accent5>
        <a:srgbClr val="CC5800"/>
      </a:accent5>
      <a:accent6>
        <a:srgbClr val="C3CC5A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53A5A3-6635-4BB5-846C-C0F5FA69F5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B952A1-147C-4BD6-8A32-B8098FC13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63A625-5F98-456F-8D28-843FCFDDD8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21AA92-70C9-4BBA-B211-9453C3C60C5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0</TotalTime>
  <Pages>1</Pages>
  <Words>159</Words>
  <Characters>805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2023-05-19T13:05:00Z</dcterms:created>
  <dcterms:modified xsi:type="dcterms:W3CDTF">2023-05-19T13:05:00Z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