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9912A0" w:rsidRDefault="00615E4E" w:rsidP="00D06586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1084618</wp:posOffset>
            </wp:positionV>
            <wp:extent cx="1254642" cy="1631315"/>
            <wp:effectExtent l="0" t="0" r="3175" b="6985"/>
            <wp:wrapNone/>
            <wp:docPr id="110" name="Picture 1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0" t="7719" r="44828"/>
                    <a:stretch/>
                  </pic:blipFill>
                  <pic:spPr bwMode="auto">
                    <a:xfrm>
                      <a:off x="0" y="0"/>
                      <a:ext cx="1254642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F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5C316F" wp14:editId="69E119BB">
                <wp:simplePos x="0" y="0"/>
                <wp:positionH relativeFrom="page">
                  <wp:posOffset>514350</wp:posOffset>
                </wp:positionH>
                <wp:positionV relativeFrom="page">
                  <wp:posOffset>6296025</wp:posOffset>
                </wp:positionV>
                <wp:extent cx="6685280" cy="3076575"/>
                <wp:effectExtent l="0" t="0" r="20320" b="28575"/>
                <wp:wrapNone/>
                <wp:docPr id="76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280" cy="30765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7ED" w:rsidRPr="004757F8" w:rsidRDefault="00734D90" w:rsidP="004757F8">
                            <w:pPr>
                              <w:pStyle w:val="Heading2"/>
                              <w:spacing w:after="240"/>
                              <w:rPr>
                                <w:b w:val="0"/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</w:rPr>
                              <w:t>We’re</w:t>
                            </w:r>
                            <w:r w:rsidR="00832543" w:rsidRPr="004757F8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working hard to look after you</w:t>
                            </w:r>
                            <w:r w:rsidR="004757F8" w:rsidRPr="004757F8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832543" w:rsidRPr="004757F8">
                              <w:rPr>
                                <w:color w:val="002060"/>
                                <w:sz w:val="20"/>
                              </w:rPr>
                              <w:t xml:space="preserve">From </w:t>
                            </w:r>
                            <w:r w:rsidR="00C224F2" w:rsidRPr="004757F8">
                              <w:rPr>
                                <w:color w:val="002060"/>
                                <w:sz w:val="20"/>
                              </w:rPr>
                              <w:t>Jan to April 2023</w:t>
                            </w:r>
                          </w:p>
                          <w:p w:rsidR="004757F8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5,275 e-Consults received</w:t>
                            </w:r>
                          </w:p>
                          <w:p w:rsidR="004757F8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8,911 booked GP appointments</w:t>
                            </w:r>
                          </w:p>
                          <w:p w:rsidR="004757F8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2,344 booked Nurse appointments</w:t>
                            </w:r>
                          </w:p>
                          <w:p w:rsidR="004757F8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2,038 booked HCA appointments</w:t>
                            </w:r>
                          </w:p>
                          <w:p w:rsidR="004757F8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6,595 prescriptions issued</w:t>
                            </w:r>
                          </w:p>
                          <w:p w:rsidR="00832543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 xml:space="preserve">3,668 blood tests </w:t>
                            </w:r>
                          </w:p>
                          <w:p w:rsidR="002C63AA" w:rsidRDefault="002C63AA" w:rsidP="004757F8">
                            <w:pPr>
                              <w:ind w:left="360"/>
                              <w:rPr>
                                <w:sz w:val="20"/>
                              </w:rPr>
                            </w:pPr>
                          </w:p>
                          <w:p w:rsidR="004757F8" w:rsidRDefault="004757F8" w:rsidP="004757F8">
                            <w:pPr>
                              <w:rPr>
                                <w:b/>
                                <w:color w:val="002060"/>
                                <w:szCs w:val="24"/>
                              </w:rPr>
                            </w:pPr>
                            <w:r w:rsidRPr="004757F8">
                              <w:rPr>
                                <w:b/>
                                <w:color w:val="002060"/>
                                <w:szCs w:val="24"/>
                              </w:rPr>
                              <w:t>Patient Did Not Attends</w:t>
                            </w:r>
                          </w:p>
                          <w:p w:rsidR="004757F8" w:rsidRDefault="004757F8" w:rsidP="004757F8">
                            <w:pPr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</w:p>
                          <w:p w:rsidR="004757F8" w:rsidRP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173 patients did not attend their appointment with the GP.</w:t>
                            </w:r>
                          </w:p>
                          <w:p w:rsidR="004757F8" w:rsidRPr="001272EA" w:rsidRDefault="001272EA" w:rsidP="004757F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Equates to </w:t>
                            </w:r>
                            <w:r w:rsidRPr="001272EA">
                              <w:rPr>
                                <w:b/>
                                <w:color w:val="002060"/>
                                <w:sz w:val="20"/>
                              </w:rPr>
                              <w:t>29 hours of doctor</w:t>
                            </w:r>
                            <w:r w:rsidR="004757F8" w:rsidRPr="001272EA"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 wasted time</w:t>
                            </w:r>
                          </w:p>
                          <w:p w:rsidR="004757F8" w:rsidRDefault="004757F8" w:rsidP="004757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205 pat</w:t>
                            </w:r>
                            <w:r>
                              <w:rPr>
                                <w:color w:val="002060"/>
                                <w:sz w:val="20"/>
                              </w:rPr>
                              <w:t>ients did not attend their appointment with the nurse</w:t>
                            </w:r>
                          </w:p>
                          <w:p w:rsidR="004757F8" w:rsidRPr="001272EA" w:rsidRDefault="001272EA" w:rsidP="004757F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Equates to </w:t>
                            </w:r>
                            <w:r w:rsidRPr="001272EA">
                              <w:rPr>
                                <w:b/>
                                <w:color w:val="002060"/>
                                <w:sz w:val="20"/>
                              </w:rPr>
                              <w:t>65 hours of</w:t>
                            </w:r>
                            <w:r w:rsidR="004757F8" w:rsidRPr="001272EA"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 nurse wasted time </w:t>
                            </w:r>
                          </w:p>
                          <w:p w:rsidR="004757F8" w:rsidRDefault="004757F8" w:rsidP="00351D4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color w:val="002060"/>
                                <w:sz w:val="20"/>
                              </w:rPr>
                            </w:pPr>
                            <w:r w:rsidRPr="004757F8">
                              <w:rPr>
                                <w:color w:val="002060"/>
                                <w:sz w:val="20"/>
                              </w:rPr>
                              <w:t>144 patients did not attend their appointment with the HCA</w:t>
                            </w:r>
                          </w:p>
                          <w:p w:rsidR="004757F8" w:rsidRPr="001272EA" w:rsidRDefault="001272EA" w:rsidP="004757F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Equates to </w:t>
                            </w:r>
                            <w:r w:rsidRPr="001272EA">
                              <w:rPr>
                                <w:b/>
                                <w:color w:val="002060"/>
                                <w:sz w:val="20"/>
                              </w:rPr>
                              <w:t>38 hours of HCA</w:t>
                            </w:r>
                            <w:r w:rsidR="004757F8" w:rsidRPr="001272EA"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 wasted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5C316F" id="Text Box 1880" o:spid="_x0000_s1026" style="position:absolute;margin-left:40.5pt;margin-top:495.75pt;width:526.4pt;height:242.2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" fillcolor="#ccc0d9 [1303]" strokecolor="#8064a2 [3207]" strokeweight="2pt">
                <v:textbox>
                  <w:txbxContent>
                    <w:p w:rsidR="003817ED" w:rsidRPr="004757F8" w:rsidRDefault="00734D90" w:rsidP="004757F8">
                      <w:pPr>
                        <w:pStyle w:val="Heading2"/>
                        <w:spacing w:after="240"/>
                        <w:rPr>
                          <w:b w:val="0"/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</w:rPr>
                        <w:t>We’re</w:t>
                      </w:r>
                      <w:r w:rsidR="00832543" w:rsidRPr="004757F8">
                        <w:rPr>
                          <w:color w:val="002060"/>
                          <w:sz w:val="24"/>
                          <w:szCs w:val="24"/>
                        </w:rPr>
                        <w:t xml:space="preserve"> working hard to look after you</w:t>
                      </w:r>
                      <w:r w:rsidR="004757F8" w:rsidRPr="004757F8">
                        <w:rPr>
                          <w:color w:val="002060"/>
                          <w:sz w:val="24"/>
                          <w:szCs w:val="24"/>
                        </w:rPr>
                        <w:t xml:space="preserve"> - </w:t>
                      </w:r>
                      <w:r w:rsidR="00832543" w:rsidRPr="004757F8">
                        <w:rPr>
                          <w:color w:val="002060"/>
                          <w:sz w:val="20"/>
                        </w:rPr>
                        <w:t xml:space="preserve">From </w:t>
                      </w:r>
                      <w:r w:rsidR="00C224F2" w:rsidRPr="004757F8">
                        <w:rPr>
                          <w:color w:val="002060"/>
                          <w:sz w:val="20"/>
                        </w:rPr>
                        <w:t>Jan to April 2023</w:t>
                      </w:r>
                    </w:p>
                    <w:p w:rsidR="004757F8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5,275 e-Consults received</w:t>
                      </w:r>
                    </w:p>
                    <w:p w:rsidR="004757F8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8,911 booked GP appointments</w:t>
                      </w:r>
                    </w:p>
                    <w:p w:rsidR="004757F8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2,344 booked Nurse appointments</w:t>
                      </w:r>
                    </w:p>
                    <w:p w:rsidR="004757F8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2,038 booked HCA appointments</w:t>
                      </w:r>
                    </w:p>
                    <w:p w:rsidR="004757F8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6,595 prescriptions issued</w:t>
                      </w:r>
                    </w:p>
                    <w:p w:rsidR="00832543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 xml:space="preserve">3,668 blood tests </w:t>
                      </w:r>
                    </w:p>
                    <w:p w:rsidR="002C63AA" w:rsidRDefault="002C63AA" w:rsidP="004757F8">
                      <w:pPr>
                        <w:ind w:left="360"/>
                        <w:rPr>
                          <w:sz w:val="20"/>
                        </w:rPr>
                      </w:pPr>
                    </w:p>
                    <w:p w:rsidR="004757F8" w:rsidRDefault="004757F8" w:rsidP="004757F8">
                      <w:pPr>
                        <w:rPr>
                          <w:b/>
                          <w:color w:val="002060"/>
                          <w:szCs w:val="24"/>
                        </w:rPr>
                      </w:pPr>
                      <w:r w:rsidRPr="004757F8">
                        <w:rPr>
                          <w:b/>
                          <w:color w:val="002060"/>
                          <w:szCs w:val="24"/>
                        </w:rPr>
                        <w:t>Patient Did Not Attends</w:t>
                      </w:r>
                    </w:p>
                    <w:p w:rsidR="004757F8" w:rsidRDefault="004757F8" w:rsidP="004757F8">
                      <w:pPr>
                        <w:rPr>
                          <w:b/>
                          <w:color w:val="002060"/>
                          <w:sz w:val="20"/>
                        </w:rPr>
                      </w:pPr>
                    </w:p>
                    <w:p w:rsidR="004757F8" w:rsidRPr="004757F8" w:rsidRDefault="004757F8" w:rsidP="004757F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173 patients did not attend their appointment with the GP.</w:t>
                      </w:r>
                    </w:p>
                    <w:p w:rsidR="004757F8" w:rsidRPr="001272EA" w:rsidRDefault="001272EA" w:rsidP="004757F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rPr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b/>
                          <w:color w:val="002060"/>
                          <w:sz w:val="20"/>
                        </w:rPr>
                        <w:t xml:space="preserve">Equates to </w:t>
                      </w:r>
                      <w:r w:rsidRPr="001272EA">
                        <w:rPr>
                          <w:b/>
                          <w:color w:val="002060"/>
                          <w:sz w:val="20"/>
                        </w:rPr>
                        <w:t>29 hours of doctor</w:t>
                      </w:r>
                      <w:r w:rsidR="004757F8" w:rsidRPr="001272EA">
                        <w:rPr>
                          <w:b/>
                          <w:color w:val="002060"/>
                          <w:sz w:val="20"/>
                        </w:rPr>
                        <w:t xml:space="preserve"> wasted time</w:t>
                      </w:r>
                    </w:p>
                    <w:p w:rsidR="004757F8" w:rsidRDefault="004757F8" w:rsidP="004757F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205 pat</w:t>
                      </w:r>
                      <w:r>
                        <w:rPr>
                          <w:color w:val="002060"/>
                          <w:sz w:val="20"/>
                        </w:rPr>
                        <w:t>ients did not attend their appointment with the nurse</w:t>
                      </w:r>
                    </w:p>
                    <w:p w:rsidR="004757F8" w:rsidRPr="001272EA" w:rsidRDefault="001272EA" w:rsidP="004757F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rPr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b/>
                          <w:color w:val="002060"/>
                          <w:sz w:val="20"/>
                        </w:rPr>
                        <w:t xml:space="preserve">Equates to </w:t>
                      </w:r>
                      <w:r w:rsidRPr="001272EA">
                        <w:rPr>
                          <w:b/>
                          <w:color w:val="002060"/>
                          <w:sz w:val="20"/>
                        </w:rPr>
                        <w:t>65 hours of</w:t>
                      </w:r>
                      <w:r w:rsidR="004757F8" w:rsidRPr="001272EA">
                        <w:rPr>
                          <w:b/>
                          <w:color w:val="002060"/>
                          <w:sz w:val="20"/>
                        </w:rPr>
                        <w:t xml:space="preserve"> nurse wasted time </w:t>
                      </w:r>
                    </w:p>
                    <w:p w:rsidR="004757F8" w:rsidRDefault="004757F8" w:rsidP="00351D4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color w:val="002060"/>
                          <w:sz w:val="20"/>
                        </w:rPr>
                      </w:pPr>
                      <w:r w:rsidRPr="004757F8">
                        <w:rPr>
                          <w:color w:val="002060"/>
                          <w:sz w:val="20"/>
                        </w:rPr>
                        <w:t>144 patients did not attend their appointment with the HCA</w:t>
                      </w:r>
                    </w:p>
                    <w:p w:rsidR="004757F8" w:rsidRPr="001272EA" w:rsidRDefault="001272EA" w:rsidP="004757F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rPr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b/>
                          <w:color w:val="002060"/>
                          <w:sz w:val="20"/>
                        </w:rPr>
                        <w:t xml:space="preserve">Equates to </w:t>
                      </w:r>
                      <w:r w:rsidRPr="001272EA">
                        <w:rPr>
                          <w:b/>
                          <w:color w:val="002060"/>
                          <w:sz w:val="20"/>
                        </w:rPr>
                        <w:t>38 hours of HCA</w:t>
                      </w:r>
                      <w:r w:rsidR="004757F8" w:rsidRPr="001272EA">
                        <w:rPr>
                          <w:b/>
                          <w:color w:val="002060"/>
                          <w:sz w:val="20"/>
                        </w:rPr>
                        <w:t xml:space="preserve"> wasted time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4757F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2815590</wp:posOffset>
                </wp:positionV>
                <wp:extent cx="6681470" cy="3080385"/>
                <wp:effectExtent l="0" t="0" r="24130" b="247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1470" cy="308038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7F8" w:rsidRPr="004757F8" w:rsidRDefault="004757F8" w:rsidP="004757F8">
                            <w:pPr>
                              <w:pStyle w:val="Heading2"/>
                              <w:spacing w:after="24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</w:rPr>
                              <w:t>Delivery Plan for recovering access to primary care</w:t>
                            </w: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4757F8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You may heard about the new NHS plan for primary care published recently. Please note that the initiatives in this plan </w:t>
                            </w:r>
                            <w:r w:rsidRPr="004757F8">
                              <w:rPr>
                                <w:color w:val="17365D" w:themeColor="text2" w:themeShade="BF"/>
                                <w:sz w:val="20"/>
                                <w:u w:val="single"/>
                              </w:rPr>
                              <w:t>have not started yet</w:t>
                            </w:r>
                            <w:r w:rsidRPr="004757F8">
                              <w:rPr>
                                <w:color w:val="17365D" w:themeColor="text2" w:themeShade="BF"/>
                                <w:sz w:val="20"/>
                              </w:rPr>
                              <w:t>.  They will come into effect over the coming months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.</w:t>
                            </w: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In the meantime, please continue to contact us via </w:t>
                            </w:r>
                            <w:hyperlink r:id="rId9" w:history="1">
                              <w:r w:rsidRPr="00615E4E">
                                <w:rPr>
                                  <w:rStyle w:val="Hyperlink"/>
                                  <w:sz w:val="20"/>
                                  <w14:textFill>
                                    <w14:solidFill>
                                      <w14:srgbClr w14:val="0000FF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  <w:t>eConsult</w:t>
                              </w:r>
                            </w:hyperlink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or by calling us, or use other NHS services</w:t>
                            </w:r>
                            <w:r w:rsidR="00615E4E">
                              <w:rPr>
                                <w:color w:val="17365D" w:themeColor="text2" w:themeShade="BF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in the appropriate way.</w:t>
                            </w:r>
                            <w:r w:rsidR="00615E4E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When you contact us, our practitioners assess how urgent your needs are and:</w:t>
                            </w: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:rsidR="004757F8" w:rsidRDefault="004757F8" w:rsidP="00615E4E">
                            <w:pPr>
                              <w:ind w:left="720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4757F8"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>Urgent needs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:  if your need is clinically urgent, we will contact you and assess your needs on the same day, by a telephone or face-to-face appointment.  If you contact us in the afternoon, we may contact you the following day but only if we decide it is appropriate to wait.</w:t>
                            </w: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:rsidR="004757F8" w:rsidRDefault="004757F8" w:rsidP="00615E4E">
                            <w:pPr>
                              <w:ind w:left="720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4757F8"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>Non-urgent needs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: if we decide that your need is not urgent but requires a telephone or face-to-face appointment, we will schedule this within two weeks.</w:t>
                            </w: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</w:p>
                          <w:p w:rsidR="004757F8" w:rsidRDefault="004757F8" w:rsidP="004757F8">
                            <w:pPr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Where appropriate, we will signpost you to community pharmacy and/or other local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7" style="position:absolute;margin-left:-47.25pt;margin-top:221.7pt;width:526.1pt;height:242.5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" fillcolor="#c6d9f1 [671]" strokecolor="#243f60 [1604]" strokeweight="2pt">
                <v:textbox>
                  <w:txbxContent>
                    <w:p w:rsidR="004757F8" w:rsidRPr="004757F8" w:rsidRDefault="004757F8" w:rsidP="004757F8">
                      <w:pPr>
                        <w:pStyle w:val="Heading2"/>
                        <w:spacing w:after="24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</w:rPr>
                        <w:t>Delivery Plan for recovering access to primary care</w:t>
                      </w: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  <w:r w:rsidRPr="004757F8">
                        <w:rPr>
                          <w:color w:val="17365D" w:themeColor="text2" w:themeShade="BF"/>
                          <w:sz w:val="20"/>
                        </w:rPr>
                        <w:t xml:space="preserve">You may heard about the new NHS plan for primary care published recently. Please note that the initiatives in this plan </w:t>
                      </w:r>
                      <w:r w:rsidRPr="004757F8">
                        <w:rPr>
                          <w:color w:val="17365D" w:themeColor="text2" w:themeShade="BF"/>
                          <w:sz w:val="20"/>
                          <w:u w:val="single"/>
                        </w:rPr>
                        <w:t>have not started yet</w:t>
                      </w:r>
                      <w:r w:rsidRPr="004757F8">
                        <w:rPr>
                          <w:color w:val="17365D" w:themeColor="text2" w:themeShade="BF"/>
                          <w:sz w:val="20"/>
                        </w:rPr>
                        <w:t>.  They will come into effect over the coming months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.</w:t>
                      </w: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In the meantime, please continue to contact us via </w:t>
                      </w:r>
                      <w:hyperlink r:id="rId10" w:history="1">
                        <w:r w:rsidRPr="00615E4E">
                          <w:rPr>
                            <w:rStyle w:val="Hyperlink"/>
                            <w:sz w:val="20"/>
                            <w14:textFill>
                              <w14:solidFill>
                                <w14:srgbClr w14:val="0000FF">
                                  <w14:lumMod w14:val="75000"/>
                                </w14:srgbClr>
                              </w14:solidFill>
                            </w14:textFill>
                          </w:rPr>
                          <w:t>eConsult</w:t>
                        </w:r>
                      </w:hyperlink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or by calling us, or use other NHS services</w:t>
                      </w:r>
                      <w:r w:rsidR="00615E4E">
                        <w:rPr>
                          <w:color w:val="17365D" w:themeColor="text2" w:themeShade="BF"/>
                          <w:sz w:val="20"/>
                        </w:rPr>
                        <w:t>,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in the appropriate way.</w:t>
                      </w:r>
                      <w:r w:rsidR="00615E4E">
                        <w:rPr>
                          <w:color w:val="17365D" w:themeColor="text2" w:themeShade="BF"/>
                          <w:sz w:val="20"/>
                        </w:rPr>
                        <w:t xml:space="preserve">  When you contact us, our practitioners assess how urgent your needs are and:</w:t>
                      </w: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:rsidR="004757F8" w:rsidRDefault="004757F8" w:rsidP="00615E4E">
                      <w:pPr>
                        <w:ind w:left="720"/>
                        <w:rPr>
                          <w:color w:val="17365D" w:themeColor="text2" w:themeShade="BF"/>
                          <w:sz w:val="20"/>
                        </w:rPr>
                      </w:pPr>
                      <w:r w:rsidRPr="004757F8">
                        <w:rPr>
                          <w:b/>
                          <w:color w:val="17365D" w:themeColor="text2" w:themeShade="BF"/>
                          <w:sz w:val="20"/>
                        </w:rPr>
                        <w:t>Urgent needs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:  if your need is clinically urgent, we will contact you and assess your needs on the same day, by a telephone or face-to-face appointment.  If you contact us in the afternoon, we may contact you the following day but only if we decide it is appropriate to wait.</w:t>
                      </w: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:rsidR="004757F8" w:rsidRDefault="004757F8" w:rsidP="00615E4E">
                      <w:pPr>
                        <w:ind w:left="720"/>
                        <w:rPr>
                          <w:color w:val="17365D" w:themeColor="text2" w:themeShade="BF"/>
                          <w:sz w:val="20"/>
                        </w:rPr>
                      </w:pPr>
                      <w:r w:rsidRPr="004757F8">
                        <w:rPr>
                          <w:b/>
                          <w:color w:val="17365D" w:themeColor="text2" w:themeShade="BF"/>
                          <w:sz w:val="20"/>
                        </w:rPr>
                        <w:t>Non-urgent needs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: if we decide that your need is not urgent but requires a telephone or face-to-face appointment, we will schedule this within two weeks.</w:t>
                      </w: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</w:p>
                    <w:p w:rsidR="004757F8" w:rsidRDefault="004757F8" w:rsidP="004757F8">
                      <w:pPr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Where appropriate, we will signpost you to community pharmacy and/or other local services.</w:t>
                      </w:r>
                    </w:p>
                  </w:txbxContent>
                </v:textbox>
              </v:roundrect>
            </w:pict>
          </mc:Fallback>
        </mc:AlternateContent>
      </w:r>
      <w:r w:rsidR="00F34D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615D1EF" wp14:editId="6E23A932">
                <wp:simplePos x="0" y="0"/>
                <wp:positionH relativeFrom="page">
                  <wp:posOffset>1962463</wp:posOffset>
                </wp:positionH>
                <wp:positionV relativeFrom="page">
                  <wp:posOffset>9382125</wp:posOffset>
                </wp:positionV>
                <wp:extent cx="4608783" cy="206375"/>
                <wp:effectExtent l="0" t="0" r="1905" b="6350"/>
                <wp:wrapNone/>
                <wp:docPr id="4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783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D74" w:rsidRDefault="00F34D74" w:rsidP="00F34D74">
                            <w:pPr>
                              <w:pStyle w:val="PageTitle"/>
                              <w:jc w:val="left"/>
                            </w:pPr>
                            <w:r w:rsidRPr="00F34D74">
                              <w:rPr>
                                <w:b w:val="0"/>
                              </w:rPr>
                              <w:t>London Lane Clinic: Together in partnership with you</w:t>
                            </w:r>
                            <w:r>
                              <w:t xml:space="preserve"> 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5D1EF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8" type="#_x0000_t202" style="position:absolute;margin-left:154.5pt;margin-top:738.75pt;width:362.9pt;height:16.2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W/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" filled="f" stroked="f">
                <v:textbox style="mso-fit-shape-to-text:t" inset="0,0,0,0">
                  <w:txbxContent>
                    <w:p w:rsidR="00F34D74" w:rsidRDefault="00F34D74" w:rsidP="00F34D74">
                      <w:pPr>
                        <w:pStyle w:val="PageTitle"/>
                        <w:jc w:val="left"/>
                      </w:pPr>
                      <w:r w:rsidRPr="00F34D74">
                        <w:rPr>
                          <w:b w:val="0"/>
                        </w:rPr>
                        <w:t>London Lane Clinic: Together in partnership with you</w:t>
                      </w:r>
                      <w:r>
                        <w:t xml:space="preserve"> 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3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E8802DB" wp14:editId="52E26672">
                <wp:simplePos x="0" y="0"/>
                <wp:positionH relativeFrom="page">
                  <wp:posOffset>1657350</wp:posOffset>
                </wp:positionH>
                <wp:positionV relativeFrom="page">
                  <wp:posOffset>476250</wp:posOffset>
                </wp:positionV>
                <wp:extent cx="4695825" cy="266700"/>
                <wp:effectExtent l="0" t="0" r="9525" b="0"/>
                <wp:wrapNone/>
                <wp:docPr id="4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3AA" w:rsidRPr="002C63AA" w:rsidRDefault="002C63AA" w:rsidP="002C63AA">
                            <w:pPr>
                              <w:pStyle w:val="PageTitle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 w:rsidRPr="002C63AA">
                              <w:rPr>
                                <w:sz w:val="44"/>
                                <w:szCs w:val="44"/>
                              </w:rPr>
                              <w:t xml:space="preserve">London Lane Clinic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N</w:t>
                            </w:r>
                            <w:r w:rsidRPr="002C63AA">
                              <w:rPr>
                                <w:sz w:val="44"/>
                                <w:szCs w:val="44"/>
                              </w:rPr>
                              <w:t>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802DB" id="_x0000_s1029" type="#_x0000_t202" style="position:absolute;margin-left:130.5pt;margin-top:37.5pt;width:369.75pt;height:21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wWtQ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" filled="f" stroked="f">
                <v:textbox inset="0,0,0,0">
                  <w:txbxContent>
                    <w:p w:rsidR="002C63AA" w:rsidRPr="002C63AA" w:rsidRDefault="002C63AA" w:rsidP="002C63AA">
                      <w:pPr>
                        <w:pStyle w:val="PageTitle"/>
                        <w:jc w:val="left"/>
                        <w:rPr>
                          <w:sz w:val="44"/>
                          <w:szCs w:val="44"/>
                        </w:rPr>
                      </w:pPr>
                      <w:r w:rsidRPr="002C63AA">
                        <w:rPr>
                          <w:sz w:val="44"/>
                          <w:szCs w:val="44"/>
                        </w:rPr>
                        <w:t xml:space="preserve">London Lane Clinic </w:t>
                      </w:r>
                      <w:r>
                        <w:rPr>
                          <w:sz w:val="44"/>
                          <w:szCs w:val="44"/>
                        </w:rPr>
                        <w:t>N</w:t>
                      </w:r>
                      <w:r w:rsidRPr="002C63AA">
                        <w:rPr>
                          <w:sz w:val="44"/>
                          <w:szCs w:val="44"/>
                        </w:rPr>
                        <w:t>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C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2360428</wp:posOffset>
                </wp:positionH>
                <wp:positionV relativeFrom="page">
                  <wp:posOffset>893135</wp:posOffset>
                </wp:positionV>
                <wp:extent cx="4739005" cy="2158409"/>
                <wp:effectExtent l="0" t="0" r="4445" b="13335"/>
                <wp:wrapNone/>
                <wp:docPr id="74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15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DFD" w:rsidRDefault="00A03DFD" w:rsidP="00A03DFD">
                            <w:pPr>
                              <w:pStyle w:val="Heading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3DFD" w:rsidRDefault="00A03DFD" w:rsidP="00DF41B0">
                            <w:pPr>
                              <w:pStyle w:val="Heading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need medical advice and treatment, </w:t>
                            </w:r>
                            <w:r w:rsidR="00DF41B0">
                              <w:rPr>
                                <w:sz w:val="24"/>
                                <w:szCs w:val="24"/>
                              </w:rPr>
                              <w:t xml:space="preserve">the quickest way to access is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via e-consult </w:t>
                            </w:r>
                            <w:r w:rsidR="00DF41B0">
                              <w:rPr>
                                <w:sz w:val="24"/>
                                <w:szCs w:val="24"/>
                              </w:rPr>
                              <w:t xml:space="preserve">available during surgery hours </w:t>
                            </w:r>
                            <w:r w:rsidR="00227601">
                              <w:rPr>
                                <w:sz w:val="24"/>
                                <w:szCs w:val="24"/>
                              </w:rPr>
                              <w:t xml:space="preserve">Monday to Friday 8am to 6.30pm. All are triaged by a </w:t>
                            </w:r>
                            <w:r w:rsidR="009D02F4">
                              <w:rPr>
                                <w:sz w:val="24"/>
                                <w:szCs w:val="24"/>
                              </w:rPr>
                              <w:t>clinician</w:t>
                            </w:r>
                            <w:r w:rsidR="00241B5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41B5D" w:rsidRPr="00241B5D" w:rsidRDefault="00241B5D" w:rsidP="00241B5D"/>
                          <w:p w:rsidR="00DF41B0" w:rsidRDefault="00D95CE9" w:rsidP="00DF41B0">
                            <w:pPr>
                              <w:jc w:val="center"/>
                              <w:rPr>
                                <w:rFonts w:cs="Arial"/>
                                <w:color w:val="0F243E" w:themeColor="text2" w:themeShade="80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F243E" w:themeColor="text2" w:themeShade="80"/>
                                <w:szCs w:val="24"/>
                                <w:shd w:val="clear" w:color="auto" w:fill="FFFFFF"/>
                              </w:rPr>
                              <w:t>Outside of surgery hours, i</w:t>
                            </w:r>
                            <w:r w:rsidR="00DF41B0" w:rsidRPr="00DF41B0">
                              <w:rPr>
                                <w:rFonts w:cs="Arial"/>
                                <w:color w:val="0F243E" w:themeColor="text2" w:themeShade="80"/>
                                <w:szCs w:val="24"/>
                                <w:shd w:val="clear" w:color="auto" w:fill="FFFFFF"/>
                              </w:rPr>
                              <w:t xml:space="preserve">f you have an urgent but </w:t>
                            </w:r>
                            <w:proofErr w:type="spellStart"/>
                            <w:r w:rsidR="00DF41B0" w:rsidRPr="00DF41B0">
                              <w:rPr>
                                <w:rFonts w:cs="Arial"/>
                                <w:color w:val="0F243E" w:themeColor="text2" w:themeShade="80"/>
                                <w:szCs w:val="24"/>
                                <w:shd w:val="clear" w:color="auto" w:fill="FFFFFF"/>
                              </w:rPr>
                              <w:t>non life-threatening</w:t>
                            </w:r>
                            <w:proofErr w:type="spellEnd"/>
                            <w:r w:rsidR="00DF41B0" w:rsidRPr="00DF41B0">
                              <w:rPr>
                                <w:rFonts w:cs="Arial"/>
                                <w:color w:val="0F243E" w:themeColor="text2" w:themeShade="80"/>
                                <w:szCs w:val="24"/>
                                <w:shd w:val="clear" w:color="auto" w:fill="FFFFFF"/>
                              </w:rPr>
                              <w:t xml:space="preserve"> medical need, please use the NHS 111 website first </w:t>
                            </w:r>
                            <w:hyperlink r:id="rId11" w:history="1">
                              <w:r w:rsidR="00DF41B0" w:rsidRPr="00DF41B0">
                                <w:rPr>
                                  <w:rStyle w:val="Hyperlink"/>
                                  <w:rFonts w:cs="Arial"/>
                                  <w:color w:val="0F243E" w:themeColor="text2" w:themeShade="80"/>
                                  <w:szCs w:val="24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https://111.nhs.uk/</w:t>
                              </w:r>
                            </w:hyperlink>
                            <w:r w:rsidR="00DF41B0">
                              <w:rPr>
                                <w:color w:val="0F243E" w:themeColor="text2" w:themeShade="80"/>
                                <w:szCs w:val="24"/>
                              </w:rPr>
                              <w:t xml:space="preserve"> or call 111</w:t>
                            </w:r>
                            <w:r w:rsidR="00DF41B0" w:rsidRPr="00DF41B0">
                              <w:rPr>
                                <w:rFonts w:cs="Arial"/>
                                <w:color w:val="0F243E" w:themeColor="text2" w:themeShade="80"/>
                                <w:szCs w:val="24"/>
                                <w:shd w:val="clear" w:color="auto" w:fill="FFFFFF"/>
                              </w:rPr>
                              <w:t> rather than going straight to A&amp;E.</w:t>
                            </w:r>
                          </w:p>
                          <w:p w:rsidR="00DF41B0" w:rsidRPr="00DF41B0" w:rsidRDefault="00DF41B0" w:rsidP="00DF41B0">
                            <w:pPr>
                              <w:rPr>
                                <w:color w:val="0F243E" w:themeColor="text2" w:themeShade="80"/>
                                <w:szCs w:val="24"/>
                              </w:rPr>
                            </w:pPr>
                          </w:p>
                          <w:p w:rsidR="00A03DFD" w:rsidRPr="00C224F2" w:rsidRDefault="00DF41B0" w:rsidP="00DF41B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224F2">
                              <w:rPr>
                                <w:rFonts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You should dial 999 </w:t>
                            </w:r>
                            <w:r w:rsidR="008D70DC" w:rsidRPr="00C224F2">
                              <w:rPr>
                                <w:rFonts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ONLY </w:t>
                            </w:r>
                            <w:r w:rsidRPr="00C224F2">
                              <w:rPr>
                                <w:rFonts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if you have a life-threatening illness or injury.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3" o:spid="_x0000_s1030" type="#_x0000_t202" style="position:absolute;margin-left:185.85pt;margin-top:70.35pt;width:373.15pt;height:169.9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g+tA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" filled="f" stroked="f">
                <v:textbox inset="0,0,0,0">
                  <w:txbxContent>
                    <w:p w:rsidR="00A03DFD" w:rsidRDefault="00A03DFD" w:rsidP="00A03DFD">
                      <w:pPr>
                        <w:pStyle w:val="Heading1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03DFD" w:rsidRDefault="00A03DFD" w:rsidP="00DF41B0">
                      <w:pPr>
                        <w:pStyle w:val="Heading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need medical advice and treatment, </w:t>
                      </w:r>
                      <w:r w:rsidR="00DF41B0">
                        <w:rPr>
                          <w:sz w:val="24"/>
                          <w:szCs w:val="24"/>
                        </w:rPr>
                        <w:t xml:space="preserve">the quickest way to access is </w:t>
                      </w:r>
                      <w:r>
                        <w:rPr>
                          <w:sz w:val="24"/>
                          <w:szCs w:val="24"/>
                        </w:rPr>
                        <w:t xml:space="preserve">via e-consult </w:t>
                      </w:r>
                      <w:r w:rsidR="00DF41B0">
                        <w:rPr>
                          <w:sz w:val="24"/>
                          <w:szCs w:val="24"/>
                        </w:rPr>
                        <w:t xml:space="preserve">available during surgery hours </w:t>
                      </w:r>
                      <w:r w:rsidR="00227601">
                        <w:rPr>
                          <w:sz w:val="24"/>
                          <w:szCs w:val="24"/>
                        </w:rPr>
                        <w:t xml:space="preserve">Monday to Friday 8am to 6.30pm. All are triaged by a </w:t>
                      </w:r>
                      <w:r w:rsidR="009D02F4">
                        <w:rPr>
                          <w:sz w:val="24"/>
                          <w:szCs w:val="24"/>
                        </w:rPr>
                        <w:t>clinician</w:t>
                      </w:r>
                      <w:r w:rsidR="00241B5D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241B5D" w:rsidRPr="00241B5D" w:rsidRDefault="00241B5D" w:rsidP="00241B5D"/>
                    <w:p w:rsidR="00DF41B0" w:rsidRDefault="00D95CE9" w:rsidP="00DF41B0">
                      <w:pPr>
                        <w:jc w:val="center"/>
                        <w:rPr>
                          <w:rFonts w:cs="Arial"/>
                          <w:color w:val="0F243E" w:themeColor="text2" w:themeShade="80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F243E" w:themeColor="text2" w:themeShade="80"/>
                          <w:szCs w:val="24"/>
                          <w:shd w:val="clear" w:color="auto" w:fill="FFFFFF"/>
                        </w:rPr>
                        <w:t>Outside of surgery hours, i</w:t>
                      </w:r>
                      <w:r w:rsidR="00DF41B0" w:rsidRPr="00DF41B0">
                        <w:rPr>
                          <w:rFonts w:cs="Arial"/>
                          <w:color w:val="0F243E" w:themeColor="text2" w:themeShade="80"/>
                          <w:szCs w:val="24"/>
                          <w:shd w:val="clear" w:color="auto" w:fill="FFFFFF"/>
                        </w:rPr>
                        <w:t xml:space="preserve">f you have an urgent but </w:t>
                      </w:r>
                      <w:proofErr w:type="spellStart"/>
                      <w:r w:rsidR="00DF41B0" w:rsidRPr="00DF41B0">
                        <w:rPr>
                          <w:rFonts w:cs="Arial"/>
                          <w:color w:val="0F243E" w:themeColor="text2" w:themeShade="80"/>
                          <w:szCs w:val="24"/>
                          <w:shd w:val="clear" w:color="auto" w:fill="FFFFFF"/>
                        </w:rPr>
                        <w:t>non life-threatening</w:t>
                      </w:r>
                      <w:proofErr w:type="spellEnd"/>
                      <w:r w:rsidR="00DF41B0" w:rsidRPr="00DF41B0">
                        <w:rPr>
                          <w:rFonts w:cs="Arial"/>
                          <w:color w:val="0F243E" w:themeColor="text2" w:themeShade="80"/>
                          <w:szCs w:val="24"/>
                          <w:shd w:val="clear" w:color="auto" w:fill="FFFFFF"/>
                        </w:rPr>
                        <w:t xml:space="preserve"> medical need, please use the NHS 111 website first </w:t>
                      </w:r>
                      <w:hyperlink r:id="rId12" w:history="1">
                        <w:r w:rsidR="00DF41B0" w:rsidRPr="00DF41B0">
                          <w:rPr>
                            <w:rStyle w:val="Hyperlink"/>
                            <w:rFonts w:cs="Arial"/>
                            <w:color w:val="0F243E" w:themeColor="text2" w:themeShade="80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  <w:t>https://111.nhs.uk/</w:t>
                        </w:r>
                      </w:hyperlink>
                      <w:r w:rsidR="00DF41B0">
                        <w:rPr>
                          <w:color w:val="0F243E" w:themeColor="text2" w:themeShade="80"/>
                          <w:szCs w:val="24"/>
                        </w:rPr>
                        <w:t xml:space="preserve"> or call 111</w:t>
                      </w:r>
                      <w:r w:rsidR="00DF41B0" w:rsidRPr="00DF41B0">
                        <w:rPr>
                          <w:rFonts w:cs="Arial"/>
                          <w:color w:val="0F243E" w:themeColor="text2" w:themeShade="80"/>
                          <w:szCs w:val="24"/>
                          <w:shd w:val="clear" w:color="auto" w:fill="FFFFFF"/>
                        </w:rPr>
                        <w:t> rather than going straight to A&amp;E.</w:t>
                      </w:r>
                    </w:p>
                    <w:p w:rsidR="00DF41B0" w:rsidRPr="00DF41B0" w:rsidRDefault="00DF41B0" w:rsidP="00DF41B0">
                      <w:pPr>
                        <w:rPr>
                          <w:color w:val="0F243E" w:themeColor="text2" w:themeShade="80"/>
                          <w:szCs w:val="24"/>
                        </w:rPr>
                      </w:pPr>
                    </w:p>
                    <w:p w:rsidR="00A03DFD" w:rsidRPr="00C224F2" w:rsidRDefault="00DF41B0" w:rsidP="00DF41B0">
                      <w:pPr>
                        <w:jc w:val="center"/>
                        <w:rPr>
                          <w:color w:val="FF0000"/>
                        </w:rPr>
                      </w:pPr>
                      <w:r w:rsidRPr="00C224F2">
                        <w:rPr>
                          <w:rFonts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You should dial 999 </w:t>
                      </w:r>
                      <w:r w:rsidR="008D70DC" w:rsidRPr="00C224F2">
                        <w:rPr>
                          <w:rFonts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ONLY </w:t>
                      </w:r>
                      <w:r w:rsidRPr="00C224F2">
                        <w:rPr>
                          <w:rFonts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if you have a life-threatening illness or injury.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1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2487295</wp:posOffset>
                </wp:positionH>
                <wp:positionV relativeFrom="page">
                  <wp:posOffset>2820670</wp:posOffset>
                </wp:positionV>
                <wp:extent cx="4739005" cy="294640"/>
                <wp:effectExtent l="635" t="1270" r="3810" b="0"/>
                <wp:wrapNone/>
                <wp:docPr id="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Pr="000967FC" w:rsidRDefault="0063461F" w:rsidP="000967FC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95.85pt;margin-top:222.1pt;width:373.15pt;height:23.2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N+Csw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" filled="f" stroked="f">
                <v:textbox style="mso-fit-shape-to-text:t" inset="0,0,0,0">
                  <w:txbxContent>
                    <w:p w:rsidR="0063461F" w:rsidRPr="000967FC" w:rsidRDefault="0063461F" w:rsidP="000967FC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1118235</wp:posOffset>
                </wp:positionV>
                <wp:extent cx="1498600" cy="177165"/>
                <wp:effectExtent l="0" t="3810" r="0" b="0"/>
                <wp:wrapNone/>
                <wp:docPr id="7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Pr="0063461F" w:rsidRDefault="00C224F2" w:rsidP="00B323F9">
                            <w:pPr>
                              <w:pStyle w:val="VolumeandIssu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May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53pt;margin-top:88.05pt;width:118pt;height:13.9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C3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" filled="f" stroked="f">
                <v:textbox style="mso-fit-shape-to-text:t" inset="0,0,0,0">
                  <w:txbxContent>
                    <w:p w:rsidR="0063461F" w:rsidRPr="0063461F" w:rsidRDefault="00C224F2" w:rsidP="00B323F9">
                      <w:pPr>
                        <w:pStyle w:val="VolumeandIssu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May 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361315</wp:posOffset>
                </wp:positionV>
                <wp:extent cx="3657600" cy="9239885"/>
                <wp:effectExtent l="0" t="0" r="0" b="0"/>
                <wp:wrapNone/>
                <wp:docPr id="67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9239885"/>
                          <a:chOff x="5985" y="569"/>
                          <a:chExt cx="5760" cy="14551"/>
                        </a:xfrm>
                      </wpg:grpSpPr>
                      <wps:wsp>
                        <wps:cNvPr id="68" name="Rectangle 25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985" y="569"/>
                            <a:ext cx="5760" cy="1051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" name="Rectangle 25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9" y="569"/>
                            <a:ext cx="366" cy="7646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Rectangle 25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985" y="14766"/>
                            <a:ext cx="5760" cy="354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Rectangle 25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9" y="7950"/>
                            <a:ext cx="366" cy="717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03F2F" id="Group 1911" o:spid="_x0000_s1026" style="position:absolute;margin-left:299.25pt;margin-top:28.45pt;width:4in;height:727.55pt;z-index:2516270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">
                <v:rect id="Rectangle 252" o:spid="_x0000_s1027" style="position:absolute;left:5985;top:569;width:576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" fillcolor="#7030a0" stroked="f" strokeweight="0" insetpen="t">
                  <v:shadow color="#ccc"/>
                  <o:lock v:ext="edit" shapetype="t"/>
                  <v:textbox inset="2.88pt,2.88pt,2.88pt,2.88pt"/>
                </v:rect>
                <v:rect id="Rectangle 256" o:spid="_x0000_s1028" style="position:absolute;left:11379;top:569;width:366;height:7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" fillcolor="#7030a0" stroked="f" strokeweight="0" insetpen="t">
                  <v:shadow color="#ccc"/>
                  <o:lock v:ext="edit" shapetype="t"/>
                  <v:textbox inset="2.88pt,2.88pt,2.88pt,2.88pt"/>
                </v:rect>
                <v:rect id="Rectangle 250" o:spid="_x0000_s1029" style="position:absolute;left:5985;top:14766;width:576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" fillcolor="#7030a0" stroked="f" strokeweight="0" insetpen="t">
                  <v:shadow color="#ccc"/>
                  <o:lock v:ext="edit" shapetype="t"/>
                  <v:textbox inset="2.88pt,2.88pt,2.88pt,2.88pt"/>
                </v:rect>
                <v:rect id="Rectangle 257" o:spid="_x0000_s1030" style="position:absolute;left:11379;top:7950;width:366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" fillcolor="#7030a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287020</wp:posOffset>
                </wp:positionH>
                <wp:positionV relativeFrom="page">
                  <wp:posOffset>361315</wp:posOffset>
                </wp:positionV>
                <wp:extent cx="3585845" cy="9239885"/>
                <wp:effectExtent l="1270" t="0" r="3810" b="0"/>
                <wp:wrapNone/>
                <wp:docPr id="62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5845" cy="9239885"/>
                          <a:chOff x="452" y="569"/>
                          <a:chExt cx="5647" cy="14551"/>
                        </a:xfrm>
                      </wpg:grpSpPr>
                      <wps:wsp>
                        <wps:cNvPr id="63" name="Rectangle 25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569"/>
                            <a:ext cx="366" cy="7646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Rectangle 25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569"/>
                            <a:ext cx="5647" cy="1051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Rectangle 25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14766"/>
                            <a:ext cx="5647" cy="354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25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7950"/>
                            <a:ext cx="366" cy="717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45BD0" id="Group 1910" o:spid="_x0000_s1026" style="position:absolute;margin-left:22.6pt;margin-top:28.45pt;width:282.35pt;height:727.55pt;z-index:251624448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">
                <v:rect id="Rectangle 254" o:spid="_x0000_s1027" style="position:absolute;left:452;top:569;width:366;height:7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" fillcolor="#7030a0" stroked="f" strokeweight="0" insetpen="t">
                  <v:shadow color="#ccc"/>
                  <o:lock v:ext="edit" shapetype="t"/>
                  <v:textbox inset="2.88pt,2.88pt,2.88pt,2.88pt"/>
                </v:rect>
                <v:rect id="Rectangle 253" o:spid="_x0000_s1028" style="position:absolute;left:452;top:569;width:5647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" fillcolor="#7030a0" stroked="f" strokeweight="0" insetpen="t">
                  <v:shadow color="#ccc"/>
                  <o:lock v:ext="edit" shapetype="t"/>
                  <v:textbox inset="2.88pt,2.88pt,2.88pt,2.88pt"/>
                </v:rect>
                <v:rect id="Rectangle 251" o:spid="_x0000_s1029" style="position:absolute;left:452;top:14766;width:564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" fillcolor="#7030a0" stroked="f" strokeweight="0" insetpen="t">
                  <v:shadow color="#ccc"/>
                  <o:lock v:ext="edit" shapetype="t"/>
                  <v:textbox inset="2.88pt,2.88pt,2.88pt,2.88pt"/>
                </v:rect>
                <v:rect id="Rectangle 255" o:spid="_x0000_s1030" style="position:absolute;left:452;top:7950;width:366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" fillcolor="#7030a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457200</wp:posOffset>
                </wp:positionV>
                <wp:extent cx="6972300" cy="412750"/>
                <wp:effectExtent l="0" t="0" r="0" b="0"/>
                <wp:wrapNone/>
                <wp:docPr id="6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Pr="00776489" w:rsidRDefault="0063461F" w:rsidP="00776489">
                            <w:pPr>
                              <w:pStyle w:val="Masthead"/>
                            </w:pPr>
                            <w:r>
                              <w:t xml:space="preserve">London Lane Clinic Newsletter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7pt;margin-top:36pt;width:549pt;height:32.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" filled="f" stroked="f" strokecolor="white">
                <v:textbox style="mso-fit-shape-to-text:t" inset="0,0,0,0">
                  <w:txbxContent>
                    <w:p w:rsidR="0063461F" w:rsidRPr="00776489" w:rsidRDefault="0063461F" w:rsidP="00776489">
                      <w:pPr>
                        <w:pStyle w:val="Masthead"/>
                      </w:pPr>
                      <w:r>
                        <w:t xml:space="preserve">London Lane Clinic Newsletter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361315</wp:posOffset>
                </wp:positionV>
                <wp:extent cx="7171055" cy="9367520"/>
                <wp:effectExtent l="10795" t="8890" r="9525" b="5715"/>
                <wp:wrapNone/>
                <wp:docPr id="56" name="Rectangle 24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1055" cy="936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70605" id="Rectangle 249" o:spid="_x0000_s1026" style="position:absolute;margin-left:22.6pt;margin-top:28.45pt;width:564.65pt;height:737.6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55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4" type="#_x0000_t202" style="position:absolute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kMsgIAALw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54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5" type="#_x0000_t202" style="position:absolute;margin-left:199.2pt;margin-top:519.8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B0sg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Kwo4HS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5B7866" w:rsidRPr="00466126">
        <w:br w:type="page"/>
      </w:r>
      <w:r w:rsidR="002C63AA" w:rsidRPr="002C63AA">
        <w:rPr>
          <w:noProof/>
          <w:color w:val="FFFFFF" w:themeColor="background1"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AC675BF" wp14:editId="4A9FE399">
                <wp:simplePos x="0" y="0"/>
                <wp:positionH relativeFrom="page">
                  <wp:posOffset>461645</wp:posOffset>
                </wp:positionH>
                <wp:positionV relativeFrom="page">
                  <wp:posOffset>457200</wp:posOffset>
                </wp:positionV>
                <wp:extent cx="6858000" cy="365760"/>
                <wp:effectExtent l="0" t="0" r="19050" b="34290"/>
                <wp:wrapNone/>
                <wp:docPr id="3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8100" cmpd="sng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B0996" id="Rectangle 123" o:spid="_x0000_s1026" style="position:absolute;margin-left:36.35pt;margin-top:36pt;width:540pt;height:28.8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" fillcolor="#7030a0" stroked="f" strokeweight="3pt">
                <v:shadow on="t" color="#3f3151" opacity=".5" offset="1pt"/>
                <w10:wrap anchorx="page" anchory="page"/>
              </v:rect>
            </w:pict>
          </mc:Fallback>
        </mc:AlternateContent>
      </w:r>
    </w:p>
    <w:p w:rsidR="009912A0" w:rsidRPr="004807C3" w:rsidRDefault="004757F8" w:rsidP="009912A0">
      <w:pPr>
        <w:pStyle w:val="PageTitle"/>
        <w:rPr>
          <w:color w:val="FF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86752" behindDoc="0" locked="0" layoutInCell="1" allowOverlap="1" wp14:anchorId="71A5814C" wp14:editId="755E2DDA">
            <wp:simplePos x="0" y="0"/>
            <wp:positionH relativeFrom="column">
              <wp:posOffset>1295400</wp:posOffset>
            </wp:positionH>
            <wp:positionV relativeFrom="paragraph">
              <wp:posOffset>7949565</wp:posOffset>
            </wp:positionV>
            <wp:extent cx="2181225" cy="723900"/>
            <wp:effectExtent l="0" t="0" r="9525" b="0"/>
            <wp:wrapNone/>
            <wp:docPr id="25" name="Picture 2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3" t="62298" r="5435" b="9407"/>
                    <a:stretch/>
                  </pic:blipFill>
                  <pic:spPr bwMode="auto">
                    <a:xfrm>
                      <a:off x="0" y="0"/>
                      <a:ext cx="21812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1872" behindDoc="0" locked="0" layoutInCell="1" allowOverlap="1" wp14:anchorId="40805E80" wp14:editId="17B630AA">
            <wp:simplePos x="0" y="0"/>
            <wp:positionH relativeFrom="column">
              <wp:posOffset>990600</wp:posOffset>
            </wp:positionH>
            <wp:positionV relativeFrom="paragraph">
              <wp:posOffset>7162800</wp:posOffset>
            </wp:positionV>
            <wp:extent cx="2628900" cy="714375"/>
            <wp:effectExtent l="0" t="0" r="0" b="9525"/>
            <wp:wrapNone/>
            <wp:docPr id="33" name="Picture 3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6" b="37702"/>
                    <a:stretch/>
                  </pic:blipFill>
                  <pic:spPr bwMode="auto">
                    <a:xfrm>
                      <a:off x="0" y="0"/>
                      <a:ext cx="262890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9824" behindDoc="0" locked="0" layoutInCell="1" allowOverlap="1" wp14:anchorId="40805E80" wp14:editId="17B630AA">
            <wp:simplePos x="0" y="0"/>
            <wp:positionH relativeFrom="column">
              <wp:posOffset>1304925</wp:posOffset>
            </wp:positionH>
            <wp:positionV relativeFrom="paragraph">
              <wp:posOffset>6387465</wp:posOffset>
            </wp:positionV>
            <wp:extent cx="1914525" cy="523875"/>
            <wp:effectExtent l="0" t="0" r="9525" b="9525"/>
            <wp:wrapNone/>
            <wp:docPr id="30" name="Picture 3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0" r="27174" b="70464"/>
                    <a:stretch/>
                  </pic:blipFill>
                  <pic:spPr bwMode="auto">
                    <a:xfrm>
                      <a:off x="0" y="0"/>
                      <a:ext cx="19145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1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9DA96E4" wp14:editId="11DB82AC">
                <wp:simplePos x="0" y="0"/>
                <wp:positionH relativeFrom="page">
                  <wp:posOffset>638175</wp:posOffset>
                </wp:positionH>
                <wp:positionV relativeFrom="page">
                  <wp:posOffset>3009900</wp:posOffset>
                </wp:positionV>
                <wp:extent cx="5953125" cy="3724275"/>
                <wp:effectExtent l="0" t="0" r="9525" b="9525"/>
                <wp:wrapNone/>
                <wp:docPr id="106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4F2" w:rsidRPr="004757F8" w:rsidRDefault="00C224F2" w:rsidP="00DF41B0">
                            <w:pPr>
                              <w:pStyle w:val="BodyText"/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Wanting to know your test results as soon as they are available without having to call us?  You can use the NHS App to see them.</w:t>
                            </w:r>
                          </w:p>
                          <w:p w:rsidR="009D02F4" w:rsidRPr="004757F8" w:rsidRDefault="00C224F2" w:rsidP="00DF41B0">
                            <w:pPr>
                              <w:pStyle w:val="BodyText"/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 xml:space="preserve">The NHS App is a simple and secure way to access a range of NHS services on your smartphone or tablet.  </w:t>
                            </w:r>
                          </w:p>
                          <w:p w:rsidR="00C224F2" w:rsidRPr="004757F8" w:rsidRDefault="00C224F2" w:rsidP="00DF41B0">
                            <w:pPr>
                              <w:pStyle w:val="BodyText"/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You can use the NHS App to:</w:t>
                            </w:r>
                          </w:p>
                          <w:p w:rsidR="00C224F2" w:rsidRPr="004757F8" w:rsidRDefault="00C224F2" w:rsidP="00C224F2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View part of your GP record including test results, information about medication, allergies, vaccinations</w:t>
                            </w:r>
                          </w:p>
                          <w:p w:rsidR="00C224F2" w:rsidRPr="004757F8" w:rsidRDefault="00C224F2" w:rsidP="00C224F2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Order repeat prescriptions and nominate a pharmacy where you would like to collect them</w:t>
                            </w:r>
                          </w:p>
                          <w:p w:rsidR="00C224F2" w:rsidRPr="004757F8" w:rsidRDefault="00C224F2" w:rsidP="00C224F2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Register your organ donation decision</w:t>
                            </w:r>
                          </w:p>
                          <w:p w:rsidR="00C224F2" w:rsidRDefault="00C224F2" w:rsidP="00C224F2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757F8"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Choose how the NHS uses your data</w:t>
                            </w:r>
                          </w:p>
                          <w:p w:rsidR="004757F8" w:rsidRDefault="004757F8" w:rsidP="004757F8">
                            <w:pPr>
                              <w:pStyle w:val="BodyText"/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4757F8" w:rsidRDefault="004757F8" w:rsidP="004757F8">
                            <w:pPr>
                              <w:pStyle w:val="BodyText"/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To use the NHS App you must be:</w:t>
                            </w:r>
                          </w:p>
                          <w:p w:rsidR="004757F8" w:rsidRDefault="004757F8" w:rsidP="004757F8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Aged 13 or over</w:t>
                            </w:r>
                          </w:p>
                          <w:p w:rsidR="004757F8" w:rsidRPr="004757F8" w:rsidRDefault="004757F8" w:rsidP="004757F8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  <w:lang w:val="en-GB"/>
                              </w:rPr>
                              <w:t>Registered with an NHS GP surgery in the England or the Isle of 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A96E4" id="Text Box 1871" o:spid="_x0000_s1036" type="#_x0000_t202" style="position:absolute;left:0;text-align:left;margin-left:50.25pt;margin-top:237pt;width:468.75pt;height:293.2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lY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" filled="f" stroked="f">
                <v:textbox inset="0,0,0,0">
                  <w:txbxContent>
                    <w:p w:rsidR="00C224F2" w:rsidRPr="004757F8" w:rsidRDefault="00C224F2" w:rsidP="00DF41B0">
                      <w:pPr>
                        <w:pStyle w:val="BodyText"/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Wanting to know your test results as soon as they are available without having to call us?  You can use the NHS App to see them.</w:t>
                      </w:r>
                    </w:p>
                    <w:p w:rsidR="009D02F4" w:rsidRPr="004757F8" w:rsidRDefault="00C224F2" w:rsidP="00DF41B0">
                      <w:pPr>
                        <w:pStyle w:val="BodyText"/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 xml:space="preserve">The NHS App is a simple and secure way to access a range of NHS services on your smartphone or tablet.  </w:t>
                      </w:r>
                    </w:p>
                    <w:p w:rsidR="00C224F2" w:rsidRPr="004757F8" w:rsidRDefault="00C224F2" w:rsidP="00DF41B0">
                      <w:pPr>
                        <w:pStyle w:val="BodyText"/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You can use the NHS App to:</w:t>
                      </w:r>
                    </w:p>
                    <w:p w:rsidR="00C224F2" w:rsidRPr="004757F8" w:rsidRDefault="00C224F2" w:rsidP="00C224F2">
                      <w:pPr>
                        <w:pStyle w:val="BodyText"/>
                        <w:numPr>
                          <w:ilvl w:val="0"/>
                          <w:numId w:val="23"/>
                        </w:numP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View part of your GP record including test results, information about medication, allergies, vaccinations</w:t>
                      </w:r>
                    </w:p>
                    <w:p w:rsidR="00C224F2" w:rsidRPr="004757F8" w:rsidRDefault="00C224F2" w:rsidP="00C224F2">
                      <w:pPr>
                        <w:pStyle w:val="BodyText"/>
                        <w:numPr>
                          <w:ilvl w:val="0"/>
                          <w:numId w:val="23"/>
                        </w:numP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Order repeat prescriptions and nominate a pharmacy where you would like to collect them</w:t>
                      </w:r>
                    </w:p>
                    <w:p w:rsidR="00C224F2" w:rsidRPr="004757F8" w:rsidRDefault="00C224F2" w:rsidP="00C224F2">
                      <w:pPr>
                        <w:pStyle w:val="BodyText"/>
                        <w:numPr>
                          <w:ilvl w:val="0"/>
                          <w:numId w:val="23"/>
                        </w:numP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Register your organ donation decision</w:t>
                      </w:r>
                    </w:p>
                    <w:p w:rsidR="00C224F2" w:rsidRDefault="00C224F2" w:rsidP="00C224F2">
                      <w:pPr>
                        <w:pStyle w:val="BodyText"/>
                        <w:numPr>
                          <w:ilvl w:val="0"/>
                          <w:numId w:val="23"/>
                        </w:numP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 w:rsidRPr="004757F8"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Choose how the NHS uses your data</w:t>
                      </w:r>
                    </w:p>
                    <w:p w:rsidR="004757F8" w:rsidRDefault="004757F8" w:rsidP="004757F8">
                      <w:pPr>
                        <w:pStyle w:val="BodyText"/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</w:p>
                    <w:p w:rsidR="004757F8" w:rsidRDefault="004757F8" w:rsidP="004757F8">
                      <w:pPr>
                        <w:pStyle w:val="BodyText"/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To use the NHS App you must be:</w:t>
                      </w:r>
                    </w:p>
                    <w:p w:rsidR="004757F8" w:rsidRDefault="004757F8" w:rsidP="004757F8">
                      <w:pPr>
                        <w:pStyle w:val="BodyText"/>
                        <w:numPr>
                          <w:ilvl w:val="0"/>
                          <w:numId w:val="27"/>
                        </w:numP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Aged 13 or over</w:t>
                      </w:r>
                    </w:p>
                    <w:p w:rsidR="004757F8" w:rsidRPr="004757F8" w:rsidRDefault="004757F8" w:rsidP="004757F8">
                      <w:pPr>
                        <w:pStyle w:val="BodyText"/>
                        <w:numPr>
                          <w:ilvl w:val="0"/>
                          <w:numId w:val="27"/>
                        </w:numP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  <w:lang w:val="en-GB"/>
                        </w:rPr>
                        <w:t>Registered with an NHS GP surgery in the England or the Isle of 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-692070</wp:posOffset>
            </wp:positionH>
            <wp:positionV relativeFrom="paragraph">
              <wp:posOffset>923925</wp:posOffset>
            </wp:positionV>
            <wp:extent cx="6657975" cy="1161983"/>
            <wp:effectExtent l="0" t="0" r="0" b="635"/>
            <wp:wrapNone/>
            <wp:docPr id="15" name="Picture 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16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1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E097A5F" wp14:editId="5CA861E8">
                <wp:simplePos x="0" y="0"/>
                <wp:positionH relativeFrom="page">
                  <wp:posOffset>570230</wp:posOffset>
                </wp:positionH>
                <wp:positionV relativeFrom="page">
                  <wp:posOffset>2719705</wp:posOffset>
                </wp:positionV>
                <wp:extent cx="4800600" cy="236220"/>
                <wp:effectExtent l="0" t="0" r="3175" b="1905"/>
                <wp:wrapNone/>
                <wp:docPr id="9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1B0" w:rsidRPr="00227601" w:rsidRDefault="00C224F2" w:rsidP="00DF41B0">
                            <w:pPr>
                              <w:pStyle w:val="Heading2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9D02F4">
                              <w:rPr>
                                <w:color w:val="002060"/>
                                <w:sz w:val="28"/>
                                <w:szCs w:val="28"/>
                              </w:rPr>
                              <w:t>ign up to the NHS App and save a phone call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97A5F" id="Text Box 21" o:spid="_x0000_s1037" type="#_x0000_t202" style="position:absolute;left:0;text-align:left;margin-left:44.9pt;margin-top:214.15pt;width:378pt;height:18.6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IyswIAALM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" filled="f" stroked="f">
                <v:textbox style="mso-fit-shape-to-text:t" inset="0,0,0,0">
                  <w:txbxContent>
                    <w:p w:rsidR="00DF41B0" w:rsidRPr="00227601" w:rsidRDefault="00C224F2" w:rsidP="00DF41B0">
                      <w:pPr>
                        <w:pStyle w:val="Heading2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9D02F4">
                        <w:rPr>
                          <w:color w:val="002060"/>
                          <w:sz w:val="28"/>
                          <w:szCs w:val="28"/>
                        </w:rPr>
                        <w:t>ign up to the NHS App and save a phone call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24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F764C2E" wp14:editId="78556F9A">
                <wp:simplePos x="0" y="0"/>
                <wp:positionH relativeFrom="page">
                  <wp:posOffset>432435</wp:posOffset>
                </wp:positionH>
                <wp:positionV relativeFrom="page">
                  <wp:posOffset>459105</wp:posOffset>
                </wp:positionV>
                <wp:extent cx="6858000" cy="365760"/>
                <wp:effectExtent l="3810" t="1905" r="0" b="3810"/>
                <wp:wrapNone/>
                <wp:docPr id="2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E2FDF" id="Rectangle 126" o:spid="_x0000_s1026" style="position:absolute;margin-left:34.05pt;margin-top:36.15pt;width:540pt;height:28.8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" fillcolor="#7030a0" stroked="f">
                <w10:wrap anchorx="page" anchory="page"/>
              </v:rect>
            </w:pict>
          </mc:Fallback>
        </mc:AlternateContent>
      </w:r>
      <w:r w:rsidR="00DF41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3FDA6B9" wp14:editId="44F1FC8B">
                <wp:simplePos x="0" y="0"/>
                <wp:positionH relativeFrom="page">
                  <wp:posOffset>5133975</wp:posOffset>
                </wp:positionH>
                <wp:positionV relativeFrom="page">
                  <wp:posOffset>6037646</wp:posOffset>
                </wp:positionV>
                <wp:extent cx="2324100" cy="1701800"/>
                <wp:effectExtent l="0" t="3175" r="0" b="0"/>
                <wp:wrapNone/>
                <wp:docPr id="4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B3B" w:rsidRPr="00174345" w:rsidRDefault="00A25B3B" w:rsidP="003B67B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A6B9" id="Text Box 151" o:spid="_x0000_s1038" type="#_x0000_t202" style="position:absolute;left:0;text-align:left;margin-left:404.25pt;margin-top:475.4pt;width:183pt;height:13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" filled="f" stroked="f">
                <v:textbox style="mso-fit-shape-to-text:t" inset="0,0,0,0">
                  <w:txbxContent>
                    <w:p w:rsidR="00A25B3B" w:rsidRPr="00174345" w:rsidRDefault="00A25B3B" w:rsidP="003B67B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1B0" w:rsidRPr="00DF41B0">
        <w:rPr>
          <w:b w:val="0"/>
          <w:noProof/>
          <w:color w:val="auto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802874F" wp14:editId="740DB923">
                <wp:simplePos x="0" y="0"/>
                <wp:positionH relativeFrom="page">
                  <wp:posOffset>2667000</wp:posOffset>
                </wp:positionH>
                <wp:positionV relativeFrom="page">
                  <wp:posOffset>8038465</wp:posOffset>
                </wp:positionV>
                <wp:extent cx="2324100" cy="1715135"/>
                <wp:effectExtent l="0" t="0" r="0" b="0"/>
                <wp:wrapNone/>
                <wp:docPr id="83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1B0" w:rsidRPr="00ED3424" w:rsidRDefault="00DF41B0" w:rsidP="00DF41B0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2874F" id="Text Box 1908" o:spid="_x0000_s1039" type="#_x0000_t202" style="position:absolute;left:0;text-align:left;margin-left:210pt;margin-top:632.95pt;width:183pt;height:135.0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Ze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" filled="f" stroked="f">
                <v:textbox style="mso-fit-shape-to-text:t" inset="0,0,0,0">
                  <w:txbxContent>
                    <w:p w:rsidR="00DF41B0" w:rsidRPr="00ED3424" w:rsidRDefault="00DF41B0" w:rsidP="00DF41B0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2A3EAC5" wp14:editId="557246CE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3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EAC5" id="Text Box 152" o:spid="_x0000_s1040" type="#_x0000_t202" style="position:absolute;left:0;text-align:left;margin-left:200pt;margin-top:97pt;width:7.2pt;height:7.2pt;z-index:25163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m+sg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8gpm+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C13325E" wp14:editId="277FF859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5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325E" id="Text Box 156" o:spid="_x0000_s1041" type="#_x0000_t202" style="position:absolute;left:0;text-align:left;margin-left:201pt;margin-top:351pt;width:7.2pt;height:7.2pt;z-index:2516321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gXsw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B6AKgX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3672AA6" wp14:editId="57DC049C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34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2AA6" id="Text Box 160" o:spid="_x0000_s1042" type="#_x0000_t202" style="position:absolute;left:0;text-align:left;margin-left:201pt;margin-top:604pt;width:7.2pt;height:7.2pt;z-index:2516362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xzsw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23DB5A4" wp14:editId="646E0714">
                <wp:simplePos x="0" y="0"/>
                <wp:positionH relativeFrom="page">
                  <wp:posOffset>571500</wp:posOffset>
                </wp:positionH>
                <wp:positionV relativeFrom="page">
                  <wp:posOffset>559435</wp:posOffset>
                </wp:positionV>
                <wp:extent cx="2562225" cy="206375"/>
                <wp:effectExtent l="0" t="0" r="0" b="0"/>
                <wp:wrapNone/>
                <wp:docPr id="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0259B3" w:rsidP="00B323F9">
                            <w:pPr>
                              <w:pStyle w:val="PageTitle"/>
                              <w:jc w:val="left"/>
                            </w:pPr>
                            <w:r>
                              <w:t>London Lane Clinic 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B5A4" id="_x0000_s1043" type="#_x0000_t202" style="position:absolute;left:0;text-align:left;margin-left:45pt;margin-top:44.05pt;width:201.75pt;height:16.2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Ct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" filled="f" stroked="f">
                <v:textbox style="mso-fit-shape-to-text:t" inset="0,0,0,0">
                  <w:txbxContent>
                    <w:p w:rsidR="0063461F" w:rsidRDefault="000259B3" w:rsidP="00B323F9">
                      <w:pPr>
                        <w:pStyle w:val="PageTitle"/>
                        <w:jc w:val="left"/>
                      </w:pPr>
                      <w:r>
                        <w:t>London Lane Clinic 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C127470" wp14:editId="1B09D54A">
                <wp:simplePos x="0" y="0"/>
                <wp:positionH relativeFrom="page">
                  <wp:posOffset>6057900</wp:posOffset>
                </wp:positionH>
                <wp:positionV relativeFrom="page">
                  <wp:posOffset>546735</wp:posOffset>
                </wp:positionV>
                <wp:extent cx="1143000" cy="206375"/>
                <wp:effectExtent l="0" t="3810" r="0" b="0"/>
                <wp:wrapNone/>
                <wp:docPr id="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Pr="00641FBF" w:rsidRDefault="0063461F" w:rsidP="00641FBF">
                            <w:pPr>
                              <w:pStyle w:val="PageTitle"/>
                              <w:rPr>
                                <w:rStyle w:val="PageNumber"/>
                                <w:b/>
                              </w:rPr>
                            </w:pPr>
                            <w:r w:rsidRPr="00641FBF">
                              <w:rPr>
                                <w:rStyle w:val="PageNumber"/>
                                <w:b/>
                              </w:rPr>
                              <w:t xml:space="preserve">Page </w:t>
                            </w:r>
                            <w:r w:rsidR="00227601">
                              <w:rPr>
                                <w:rStyle w:val="PageNumber"/>
                                <w:b/>
                              </w:rPr>
                              <w:t>2</w:t>
                            </w:r>
                            <w:r w:rsidRPr="00641FBF">
                              <w:rPr>
                                <w:rStyle w:val="PageNumber"/>
                                <w:b/>
                              </w:rPr>
                              <w:t xml:space="preserve"> of </w:t>
                            </w:r>
                            <w:r w:rsidR="00227601">
                              <w:rPr>
                                <w:rStyle w:val="PageNumber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27470" id="Text Box 127" o:spid="_x0000_s1044" type="#_x0000_t202" style="position:absolute;left:0;text-align:left;margin-left:477pt;margin-top:43.05pt;width:90pt;height:16.2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" filled="f" stroked="f">
                <v:textbox style="mso-fit-shape-to-text:t" inset="0,0,0,0">
                  <w:txbxContent>
                    <w:p w:rsidR="0063461F" w:rsidRPr="00641FBF" w:rsidRDefault="0063461F" w:rsidP="00641FBF">
                      <w:pPr>
                        <w:pStyle w:val="PageTitle"/>
                        <w:rPr>
                          <w:rStyle w:val="PageNumber"/>
                          <w:b/>
                        </w:rPr>
                      </w:pPr>
                      <w:r w:rsidRPr="00641FBF">
                        <w:rPr>
                          <w:rStyle w:val="PageNumber"/>
                          <w:b/>
                        </w:rPr>
                        <w:t xml:space="preserve">Page </w:t>
                      </w:r>
                      <w:r w:rsidR="00227601">
                        <w:rPr>
                          <w:rStyle w:val="PageNumber"/>
                          <w:b/>
                        </w:rPr>
                        <w:t>2</w:t>
                      </w:r>
                      <w:r w:rsidRPr="00641FBF">
                        <w:rPr>
                          <w:rStyle w:val="PageNumber"/>
                          <w:b/>
                        </w:rPr>
                        <w:t xml:space="preserve"> of </w:t>
                      </w:r>
                      <w:r w:rsidR="00227601">
                        <w:rPr>
                          <w:rStyle w:val="PageNumber"/>
                          <w:b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A7608F" wp14:editId="302FF9EF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3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608F" id="Text Box 164" o:spid="_x0000_s1045" type="#_x0000_t202" style="position:absolute;left:0;text-align:left;margin-left:43pt;margin-top:98pt;width:7.2pt;height:7.2pt;z-index:2516392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dE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B0YXRL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941134" wp14:editId="3A64D2E4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22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1134" id="Text Box 168" o:spid="_x0000_s1046" type="#_x0000_t202" style="position:absolute;left:0;text-align:left;margin-left:43.2pt;margin-top:451pt;width:7.2pt;height:7.2pt;z-index:2516403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48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XJp48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FB52A3" wp14:editId="6C9E20F0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21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52A3" id="Text Box 172" o:spid="_x0000_s1047" type="#_x0000_t202" style="position:absolute;left:0;text-align:left;margin-left:200pt;margin-top:82.8pt;width:7.2pt;height:7.2pt;z-index:2516413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91sg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PB7n3WyAgAAvA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627C58" wp14:editId="2248F7D7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20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7C58" id="Text Box 176" o:spid="_x0000_s1048" type="#_x0000_t202" style="position:absolute;left:0;text-align:left;margin-left:198.2pt;margin-top:319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MdsQIAALw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PsKQx2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58AB99" wp14:editId="38BC0B23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9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AB99" id="Text Box 180" o:spid="_x0000_s1049" type="#_x0000_t202" style="position:absolute;left:0;text-align:left;margin-left:199pt;margin-top:546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qpKnD7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040F8A" wp14:editId="33D4E219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8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0F8A" id="Text Box 184" o:spid="_x0000_s1050" type="#_x0000_t202" style="position:absolute;left:0;text-align:left;margin-left:43pt;margin-top:9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h43tn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9912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F29F12" wp14:editId="5ECD1BAD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17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1F" w:rsidRDefault="006346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9F12" id="Text Box 188" o:spid="_x0000_s1051" type="#_x0000_t202" style="position:absolute;left:0;text-align:left;margin-left:42.2pt;margin-top:436.8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IcD/nqyAgAAvA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63461F" w:rsidRDefault="0063461F"/>
                  </w:txbxContent>
                </v:textbox>
                <w10:wrap anchorx="page" anchory="page"/>
              </v:shape>
            </w:pict>
          </mc:Fallback>
        </mc:AlternateContent>
      </w:r>
      <w:r w:rsidR="000967FC" w:rsidRPr="00466126">
        <w:br w:type="page"/>
      </w:r>
      <w:r w:rsidR="00F34D7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9FF6E72" wp14:editId="273CC15D">
                <wp:simplePos x="0" y="0"/>
                <wp:positionH relativeFrom="page">
                  <wp:posOffset>457200</wp:posOffset>
                </wp:positionH>
                <wp:positionV relativeFrom="page">
                  <wp:posOffset>474023</wp:posOffset>
                </wp:positionV>
                <wp:extent cx="1143000" cy="342900"/>
                <wp:effectExtent l="0" t="0" r="0" b="0"/>
                <wp:wrapNone/>
                <wp:docPr id="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6D8" w:rsidRPr="00641FBF" w:rsidRDefault="009C06D8" w:rsidP="009C06D8">
                            <w:pPr>
                              <w:rPr>
                                <w:rStyle w:val="PageNumber"/>
                              </w:rPr>
                            </w:pPr>
                            <w:r>
                              <w:rPr>
                                <w:rStyle w:val="PageNumber"/>
                              </w:rPr>
                              <w:t xml:space="preserve">Page </w:t>
                            </w:r>
                            <w:r w:rsidR="00227601">
                              <w:rPr>
                                <w:rStyle w:val="PageNumber"/>
                              </w:rPr>
                              <w:t>3</w:t>
                            </w:r>
                            <w:r>
                              <w:rPr>
                                <w:rStyle w:val="PageNumber"/>
                              </w:rPr>
                              <w:t xml:space="preserve"> </w:t>
                            </w:r>
                            <w:r w:rsidRPr="00641FBF">
                              <w:rPr>
                                <w:rStyle w:val="PageNumber"/>
                              </w:rPr>
                              <w:t xml:space="preserve">of </w:t>
                            </w:r>
                            <w:r w:rsidR="00227601">
                              <w:rPr>
                                <w:rStyle w:val="PageNumbe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6E72" id="Text Box 124" o:spid="_x0000_s1052" type="#_x0000_t202" style="position:absolute;left:0;text-align:left;margin-left:36pt;margin-top:37.3pt;width:90pt;height:27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" filled="f" stroked="f">
                <v:textbox inset="0,0,0,0">
                  <w:txbxContent>
                    <w:p w:rsidR="009C06D8" w:rsidRPr="00641FBF" w:rsidRDefault="009C06D8" w:rsidP="009C06D8">
                      <w:pPr>
                        <w:rPr>
                          <w:rStyle w:val="PageNumber"/>
                        </w:rPr>
                      </w:pPr>
                      <w:r>
                        <w:rPr>
                          <w:rStyle w:val="PageNumber"/>
                        </w:rPr>
                        <w:t xml:space="preserve">Page </w:t>
                      </w:r>
                      <w:r w:rsidR="00227601">
                        <w:rPr>
                          <w:rStyle w:val="PageNumber"/>
                        </w:rPr>
                        <w:t>3</w:t>
                      </w:r>
                      <w:r>
                        <w:rPr>
                          <w:rStyle w:val="PageNumber"/>
                        </w:rPr>
                        <w:t xml:space="preserve"> </w:t>
                      </w:r>
                      <w:r w:rsidRPr="00641FBF">
                        <w:rPr>
                          <w:rStyle w:val="PageNumber"/>
                        </w:rPr>
                        <w:t xml:space="preserve">of </w:t>
                      </w:r>
                      <w:r w:rsidR="00227601">
                        <w:rPr>
                          <w:rStyle w:val="PageNumber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06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74BF4DE" wp14:editId="37FDCD94">
                <wp:simplePos x="0" y="0"/>
                <wp:positionH relativeFrom="page">
                  <wp:posOffset>4572000</wp:posOffset>
                </wp:positionH>
                <wp:positionV relativeFrom="page">
                  <wp:posOffset>482929</wp:posOffset>
                </wp:positionV>
                <wp:extent cx="2562225" cy="206375"/>
                <wp:effectExtent l="0" t="0" r="0" b="0"/>
                <wp:wrapNone/>
                <wp:docPr id="1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6D8" w:rsidRDefault="009C06D8" w:rsidP="009C06D8">
                            <w:pPr>
                              <w:pStyle w:val="PageTitle"/>
                              <w:jc w:val="left"/>
                            </w:pPr>
                            <w:r>
                              <w:t>London Lane Clinic 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BF4DE" id="_x0000_s1053" type="#_x0000_t202" style="position:absolute;left:0;text-align:left;margin-left:5in;margin-top:38.05pt;width:201.75pt;height:16.2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cOM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" filled="f" stroked="f">
                <v:textbox style="mso-fit-shape-to-text:t" inset="0,0,0,0">
                  <w:txbxContent>
                    <w:p w:rsidR="009C06D8" w:rsidRDefault="009C06D8" w:rsidP="009C06D8">
                      <w:pPr>
                        <w:pStyle w:val="PageTitle"/>
                        <w:jc w:val="left"/>
                      </w:pPr>
                      <w:r>
                        <w:t>London Lane Clinic 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06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4844E91" wp14:editId="12C71633">
                <wp:simplePos x="0" y="0"/>
                <wp:positionH relativeFrom="page">
                  <wp:posOffset>457200</wp:posOffset>
                </wp:positionH>
                <wp:positionV relativeFrom="page">
                  <wp:posOffset>393065</wp:posOffset>
                </wp:positionV>
                <wp:extent cx="6858000" cy="365760"/>
                <wp:effectExtent l="0" t="0" r="0" b="0"/>
                <wp:wrapNone/>
                <wp:docPr id="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37F9" id="Rectangle 126" o:spid="_x0000_s1026" style="position:absolute;margin-left:36pt;margin-top:30.95pt;width:540pt;height:28.8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" fillcolor="#7030a0" stroked="f">
                <w10:wrap anchorx="page" anchory="page"/>
              </v:rect>
            </w:pict>
          </mc:Fallback>
        </mc:AlternateContent>
      </w:r>
      <w:r w:rsidR="009912A0" w:rsidRPr="004807C3">
        <w:rPr>
          <w:color w:val="FF0000"/>
        </w:rPr>
        <w:t xml:space="preserve"> </w:t>
      </w:r>
    </w:p>
    <w:p w:rsidR="00DF41B0" w:rsidRDefault="00DF41B0" w:rsidP="00D06586"/>
    <w:p w:rsidR="00DF41B0" w:rsidRDefault="00DF41B0" w:rsidP="00D06586"/>
    <w:p w:rsidR="00DF41B0" w:rsidRDefault="009D02F4" w:rsidP="00D06586">
      <w:r w:rsidRPr="00DF41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045BE7E" wp14:editId="0EA9A6A4">
                <wp:simplePos x="0" y="0"/>
                <wp:positionH relativeFrom="page">
                  <wp:posOffset>455930</wp:posOffset>
                </wp:positionH>
                <wp:positionV relativeFrom="page">
                  <wp:posOffset>1043305</wp:posOffset>
                </wp:positionV>
                <wp:extent cx="4800600" cy="236220"/>
                <wp:effectExtent l="0" t="0" r="3175" b="1905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2F4" w:rsidRPr="00227601" w:rsidRDefault="009D02F4" w:rsidP="009D02F4">
                            <w:pPr>
                              <w:pStyle w:val="Heading2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Staff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BE7E" id="_x0000_s1054" type="#_x0000_t202" style="position:absolute;margin-left:35.9pt;margin-top:82.15pt;width:378pt;height:18.6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P9sw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" filled="f" stroked="f">
                <v:textbox style="mso-fit-shape-to-text:t" inset="0,0,0,0">
                  <w:txbxContent>
                    <w:p w:rsidR="009D02F4" w:rsidRPr="00227601" w:rsidRDefault="009D02F4" w:rsidP="009D02F4">
                      <w:pPr>
                        <w:pStyle w:val="Heading2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Staff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06D8" w:rsidRDefault="009C06D8" w:rsidP="00D06586"/>
    <w:p w:rsidR="009C06D8" w:rsidRDefault="009D02F4">
      <w:r w:rsidRPr="004807C3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11E9253" wp14:editId="2CE03DBD">
                <wp:simplePos x="0" y="0"/>
                <wp:positionH relativeFrom="page">
                  <wp:posOffset>2038350</wp:posOffset>
                </wp:positionH>
                <wp:positionV relativeFrom="page">
                  <wp:posOffset>4549140</wp:posOffset>
                </wp:positionV>
                <wp:extent cx="5562600" cy="1878330"/>
                <wp:effectExtent l="0" t="0" r="0" b="7620"/>
                <wp:wrapNone/>
                <wp:docPr id="1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are delighted to welcome to the LLC team </w:t>
                            </w:r>
                            <w:r w:rsidRPr="00C224F2">
                              <w:rPr>
                                <w:rFonts w:ascii="Trebuchet MS" w:hAnsi="Trebuchet MS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Dr </w:t>
                            </w:r>
                            <w:proofErr w:type="spellStart"/>
                            <w:r w:rsidRPr="00C224F2">
                              <w:rPr>
                                <w:rFonts w:ascii="Trebuchet MS" w:hAnsi="Trebuchet MS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Anam</w:t>
                            </w:r>
                            <w:proofErr w:type="spellEnd"/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>.  She joins us as a salaried GP.</w:t>
                            </w: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>We are sure you will make her welcome.</w:t>
                            </w: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DCAE2E" wp14:editId="5A12D514">
                                  <wp:extent cx="1070610" cy="932528"/>
                                  <wp:effectExtent l="0" t="0" r="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65057-emoticon-signal-smiley-thumb-emoji-free-frame[1]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393" cy="941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9253" id="Text Box 104" o:spid="_x0000_s1055" type="#_x0000_t202" style="position:absolute;margin-left:160.5pt;margin-top:358.2pt;width:438pt;height:147.9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O1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" filled="f" stroked="f">
                <v:textbox inset="0,0,0,0">
                  <w:txbxContent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 xml:space="preserve">We are delighted to welcome to the LLC team </w:t>
                      </w:r>
                      <w:r w:rsidRPr="00C224F2">
                        <w:rPr>
                          <w:rFonts w:ascii="Trebuchet MS" w:hAnsi="Trebuchet MS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Dr </w:t>
                      </w:r>
                      <w:proofErr w:type="spellStart"/>
                      <w:r w:rsidRPr="00C224F2">
                        <w:rPr>
                          <w:rFonts w:ascii="Trebuchet MS" w:hAnsi="Trebuchet MS" w:cs="Arial"/>
                          <w:b/>
                          <w:color w:val="000000" w:themeColor="text1"/>
                          <w:sz w:val="20"/>
                          <w:szCs w:val="20"/>
                        </w:rPr>
                        <w:t>Anam</w:t>
                      </w:r>
                      <w:proofErr w:type="spellEnd"/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>.  She joins us as a salaried GP.</w:t>
                      </w: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>We are sure you will make her welcome.</w:t>
                      </w: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11DCAE2E" wp14:editId="5A12D514">
                            <wp:extent cx="1070610" cy="932528"/>
                            <wp:effectExtent l="0" t="0" r="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65057-emoticon-signal-smiley-thumb-emoji-free-frame[1]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393" cy="941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  <w:lang w:val="en-GB" w:eastAsia="en-GB"/>
        </w:rPr>
        <w:drawing>
          <wp:anchor distT="0" distB="0" distL="114300" distR="114300" simplePos="0" relativeHeight="251781632" behindDoc="0" locked="0" layoutInCell="1" allowOverlap="1" wp14:anchorId="07668B55" wp14:editId="03FBFE1F">
            <wp:simplePos x="0" y="0"/>
            <wp:positionH relativeFrom="column">
              <wp:posOffset>-564515</wp:posOffset>
            </wp:positionH>
            <wp:positionV relativeFrom="paragraph">
              <wp:posOffset>3285490</wp:posOffset>
            </wp:positionV>
            <wp:extent cx="1408136" cy="1878330"/>
            <wp:effectExtent l="0" t="0" r="190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tim Ana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36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7C3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47C082E" wp14:editId="65529EE8">
                <wp:simplePos x="0" y="0"/>
                <wp:positionH relativeFrom="page">
                  <wp:posOffset>2219325</wp:posOffset>
                </wp:positionH>
                <wp:positionV relativeFrom="page">
                  <wp:posOffset>1466850</wp:posOffset>
                </wp:positionV>
                <wp:extent cx="5219700" cy="2381250"/>
                <wp:effectExtent l="0" t="0" r="0" b="0"/>
                <wp:wrapNone/>
                <wp:docPr id="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After 25 years, </w:t>
                            </w:r>
                            <w:r w:rsidRPr="00C224F2">
                              <w:rPr>
                                <w:rFonts w:ascii="Trebuchet MS" w:hAnsi="Trebuchet MS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Dr Taylor</w:t>
                            </w: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 retiring. </w:t>
                            </w: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>She wishes to thank all the patients she has seen over the years who have made her career at London Lane Clinic</w:t>
                            </w:r>
                            <w:r w:rsidRPr="00227601"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London Lane Clinic </w:t>
                            </w: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>such a pleasure.</w:t>
                            </w: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Dr Taylor is pleased to note that there is strong and vibrant team in place to carry on supporting LLC’s patients. </w:t>
                            </w: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She will be sorely missed. </w:t>
                            </w:r>
                          </w:p>
                          <w:p w:rsidR="009D02F4" w:rsidRDefault="009D02F4" w:rsidP="009D02F4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textAlignment w:val="baselin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BEABD" wp14:editId="7F092415">
                                  <wp:extent cx="895350" cy="8953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qKdL7i9[1]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C082E" id="_x0000_s1056" type="#_x0000_t202" style="position:absolute;margin-left:174.75pt;margin-top:115.5pt;width:411pt;height:187.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VktAIAALQ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" filled="f" stroked="f">
                <v:textbox inset="0,0,0,0">
                  <w:txbxContent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 xml:space="preserve">After 25 years, </w:t>
                      </w:r>
                      <w:r w:rsidRPr="00C224F2">
                        <w:rPr>
                          <w:rFonts w:ascii="Trebuchet MS" w:hAnsi="Trebuchet MS" w:cs="Arial"/>
                          <w:b/>
                          <w:color w:val="000000" w:themeColor="text1"/>
                          <w:sz w:val="20"/>
                          <w:szCs w:val="20"/>
                        </w:rPr>
                        <w:t>Dr Taylor</w:t>
                      </w: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 xml:space="preserve"> is retiring. </w:t>
                      </w: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>She wishes to thank all the patients she has seen over the years who have made her career at London Lane Clinic</w:t>
                      </w:r>
                      <w:r w:rsidRPr="00227601"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 xml:space="preserve"> London Lane Clinic </w:t>
                      </w: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>such a pleasure.</w:t>
                      </w: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 xml:space="preserve">Dr Taylor is pleased to note that there is strong and vibrant team in place to carry on supporting LLC’s patients. </w:t>
                      </w: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000000" w:themeColor="text1"/>
                          <w:sz w:val="20"/>
                          <w:szCs w:val="20"/>
                        </w:rPr>
                        <w:t xml:space="preserve">She will be sorely missed. </w:t>
                      </w:r>
                    </w:p>
                    <w:p w:rsidR="009D02F4" w:rsidRDefault="009D02F4" w:rsidP="009D02F4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textAlignment w:val="baseli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BEABD" wp14:editId="7F092415">
                            <wp:extent cx="895350" cy="8953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qKdL7i9[1]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cs="Arial"/>
          <w:noProof/>
          <w:color w:val="000000" w:themeColor="text1"/>
          <w:sz w:val="20"/>
          <w:lang w:val="en-GB" w:eastAsia="en-GB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295275</wp:posOffset>
            </wp:positionV>
            <wp:extent cx="1414965" cy="21240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 Taylo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B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4591050</wp:posOffset>
                </wp:positionV>
                <wp:extent cx="657225" cy="3905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D0513" id="Rectangle 3" o:spid="_x0000_s1026" style="position:absolute;margin-left:-79.5pt;margin-top:361.5pt;width:51.75pt;height:30.75pt;z-index:-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" fillcolor="white [3212]" stroked="f" strokeweight="2pt"/>
            </w:pict>
          </mc:Fallback>
        </mc:AlternateContent>
      </w:r>
    </w:p>
    <w:sectPr w:rsidR="009C06D8" w:rsidSect="001B2791">
      <w:footerReference w:type="default" r:id="rId24"/>
      <w:pgSz w:w="12240" w:h="15840" w:code="1"/>
      <w:pgMar w:top="540" w:right="1800" w:bottom="1800" w:left="1800" w:header="0" w:footer="3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364" w:rsidRDefault="003D1364" w:rsidP="002B6206">
      <w:r>
        <w:separator/>
      </w:r>
    </w:p>
  </w:endnote>
  <w:endnote w:type="continuationSeparator" w:id="0">
    <w:p w:rsidR="003D1364" w:rsidRDefault="003D1364" w:rsidP="002B6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76B" w:rsidRPr="001B2791" w:rsidRDefault="009C06D8">
    <w:pPr>
      <w:pStyle w:val="Footer"/>
      <w:rPr>
        <w:sz w:val="16"/>
        <w:szCs w:val="16"/>
      </w:rPr>
    </w:pPr>
    <w:r w:rsidRPr="001B2791">
      <w:rPr>
        <w:sz w:val="16"/>
        <w:szCs w:val="16"/>
      </w:rPr>
      <w:fldChar w:fldCharType="begin"/>
    </w:r>
    <w:r w:rsidRPr="001B2791">
      <w:rPr>
        <w:sz w:val="16"/>
        <w:szCs w:val="16"/>
      </w:rPr>
      <w:instrText xml:space="preserve"> FILENAME \p \* MERGEFORMAT </w:instrText>
    </w:r>
    <w:r w:rsidRPr="001B2791">
      <w:rPr>
        <w:sz w:val="16"/>
        <w:szCs w:val="16"/>
      </w:rPr>
      <w:fldChar w:fldCharType="separate"/>
    </w:r>
    <w:r w:rsidR="00D94085">
      <w:rPr>
        <w:noProof/>
        <w:sz w:val="16"/>
        <w:szCs w:val="16"/>
      </w:rPr>
      <w:t>S:\Newsletters\London Lane Clinic Newsletter May 2023 - PUBLISHED.docx</w:t>
    </w:r>
    <w:r w:rsidRPr="001B2791">
      <w:rPr>
        <w:noProof/>
        <w:sz w:val="16"/>
        <w:szCs w:val="16"/>
      </w:rPr>
      <w:fldChar w:fldCharType="end"/>
    </w:r>
    <w:r w:rsidR="00D203B9" w:rsidRPr="001B2791">
      <w:rPr>
        <w:noProof/>
        <w:sz w:val="16"/>
        <w:szCs w:val="16"/>
      </w:rPr>
      <w:t xml:space="preserve"> </w:t>
    </w:r>
    <w:r w:rsidR="000C3D9F">
      <w:rPr>
        <w:noProof/>
        <w:sz w:val="16"/>
        <w:szCs w:val="16"/>
      </w:rPr>
      <w:t>Published 18.5.23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364" w:rsidRDefault="003D1364" w:rsidP="002B6206">
      <w:r>
        <w:separator/>
      </w:r>
    </w:p>
  </w:footnote>
  <w:footnote w:type="continuationSeparator" w:id="0">
    <w:p w:rsidR="003D1364" w:rsidRDefault="003D1364" w:rsidP="002B6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615D1E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215.95pt;height:143.95pt" o:bullet="t">
        <v:imagedata r:id="rId1" o:title=""/>
      </v:shape>
    </w:pict>
  </w:numPicBullet>
  <w:numPicBullet w:numPicBulletId="1">
    <w:pict>
      <v:shape w14:anchorId="4E8802DB" id="_x0000_i1315" type="#_x0000_t75" style="width:377.95pt;height:135pt" o:bullet="t">
        <v:imagedata r:id="rId2" o:title=""/>
      </v:shape>
    </w:pict>
  </w:numPicBullet>
  <w:numPicBullet w:numPicBulletId="2">
    <w:pict>
      <v:shape id="_x0000_i1316" type="#_x0000_t75" style="width:11.25pt;height:11.25pt" o:bullet="t">
        <v:imagedata r:id="rId3" o:title="msoE991"/>
      </v:shape>
    </w:pict>
  </w:numPicBullet>
  <w:numPicBullet w:numPicBulletId="3">
    <w:pict>
      <v:shape id="_x0000_i1317" type="#_x0000_t75" style="width:11.25pt;height:11.25pt" o:bullet="t">
        <v:imagedata r:id="rId4" o:title="msoD51D"/>
      </v:shape>
    </w:pict>
  </w:numPicBullet>
  <w:abstractNum w:abstractNumId="0" w15:restartNumberingAfterBreak="0">
    <w:nsid w:val="FFFFFF7C"/>
    <w:multiLevelType w:val="singleLevel"/>
    <w:tmpl w:val="FF5C15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68E71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F967E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D82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2E2F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4A48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B20A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36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869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70D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90A80"/>
    <w:multiLevelType w:val="hybridMultilevel"/>
    <w:tmpl w:val="2F426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20585B"/>
    <w:multiLevelType w:val="hybridMultilevel"/>
    <w:tmpl w:val="AA3A2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F03EE"/>
    <w:multiLevelType w:val="hybridMultilevel"/>
    <w:tmpl w:val="C6ECF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01028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81633A9"/>
    <w:multiLevelType w:val="hybridMultilevel"/>
    <w:tmpl w:val="CF3245F4"/>
    <w:lvl w:ilvl="0" w:tplc="080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07647"/>
    <w:multiLevelType w:val="multilevel"/>
    <w:tmpl w:val="A3C6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901C74"/>
    <w:multiLevelType w:val="hybridMultilevel"/>
    <w:tmpl w:val="74683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E0078"/>
    <w:multiLevelType w:val="hybridMultilevel"/>
    <w:tmpl w:val="3904B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442F1"/>
    <w:multiLevelType w:val="multilevel"/>
    <w:tmpl w:val="C91C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336B6E"/>
    <w:multiLevelType w:val="hybridMultilevel"/>
    <w:tmpl w:val="3A80C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A2633"/>
    <w:multiLevelType w:val="hybridMultilevel"/>
    <w:tmpl w:val="3C2492FC"/>
    <w:lvl w:ilvl="0" w:tplc="580C38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C6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E3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4C9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CCC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52ED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AC8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22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E0A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3BC5F38"/>
    <w:multiLevelType w:val="hybridMultilevel"/>
    <w:tmpl w:val="6FF0E6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6D2645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AA8773D"/>
    <w:multiLevelType w:val="hybridMultilevel"/>
    <w:tmpl w:val="619E5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03F8D"/>
    <w:multiLevelType w:val="hybridMultilevel"/>
    <w:tmpl w:val="B156DC32"/>
    <w:lvl w:ilvl="0" w:tplc="D6ECA7D8">
      <w:start w:val="1"/>
      <w:numFmt w:val="bullet"/>
      <w:pStyle w:val="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119A4"/>
    <w:multiLevelType w:val="multilevel"/>
    <w:tmpl w:val="9A18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1D4A8A"/>
    <w:multiLevelType w:val="hybridMultilevel"/>
    <w:tmpl w:val="A2FE5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4"/>
  </w:num>
  <w:num w:numId="13">
    <w:abstractNumId w:val="22"/>
  </w:num>
  <w:num w:numId="14">
    <w:abstractNumId w:val="13"/>
  </w:num>
  <w:num w:numId="15">
    <w:abstractNumId w:val="14"/>
  </w:num>
  <w:num w:numId="16">
    <w:abstractNumId w:val="25"/>
  </w:num>
  <w:num w:numId="17">
    <w:abstractNumId w:val="18"/>
  </w:num>
  <w:num w:numId="18">
    <w:abstractNumId w:val="10"/>
  </w:num>
  <w:num w:numId="19">
    <w:abstractNumId w:val="17"/>
  </w:num>
  <w:num w:numId="20">
    <w:abstractNumId w:val="15"/>
  </w:num>
  <w:num w:numId="21">
    <w:abstractNumId w:val="21"/>
  </w:num>
  <w:num w:numId="22">
    <w:abstractNumId w:val="26"/>
  </w:num>
  <w:num w:numId="23">
    <w:abstractNumId w:val="12"/>
  </w:num>
  <w:num w:numId="24">
    <w:abstractNumId w:val="23"/>
  </w:num>
  <w:num w:numId="25">
    <w:abstractNumId w:val="11"/>
  </w:num>
  <w:num w:numId="26">
    <w:abstractNumId w:val="1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rC0DFWB0k/keBLIFAgI/BAjCTx9nvsSoyd4qx2sAECqvi7Th41C6LIc0KkRpPqGtaKTAxyeyBzlirKa1xt2VCw==" w:salt="0HJmVSpmgXXEtAMUKV7OkQ==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2049">
      <o:colormru v:ext="edit" colors="#ebeeff,#e7ffe7,#c1f3ff,#d7f7ff,#98a3d7,#bfc9ff,#ffc,#d1f4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AA2"/>
    <w:rsid w:val="00016EAF"/>
    <w:rsid w:val="000259B3"/>
    <w:rsid w:val="00060F4A"/>
    <w:rsid w:val="00064169"/>
    <w:rsid w:val="000712D7"/>
    <w:rsid w:val="000967FC"/>
    <w:rsid w:val="000B400F"/>
    <w:rsid w:val="000C3D9F"/>
    <w:rsid w:val="000D7E65"/>
    <w:rsid w:val="000E32BD"/>
    <w:rsid w:val="000F0F8C"/>
    <w:rsid w:val="000F4A59"/>
    <w:rsid w:val="001272EA"/>
    <w:rsid w:val="00156A7A"/>
    <w:rsid w:val="00174345"/>
    <w:rsid w:val="00180858"/>
    <w:rsid w:val="001823C3"/>
    <w:rsid w:val="001A3C2C"/>
    <w:rsid w:val="001B2791"/>
    <w:rsid w:val="001B55B5"/>
    <w:rsid w:val="001D38C2"/>
    <w:rsid w:val="001D43B2"/>
    <w:rsid w:val="00201C60"/>
    <w:rsid w:val="002059CD"/>
    <w:rsid w:val="00213DB3"/>
    <w:rsid w:val="00215570"/>
    <w:rsid w:val="002174C2"/>
    <w:rsid w:val="00222913"/>
    <w:rsid w:val="00227601"/>
    <w:rsid w:val="00236358"/>
    <w:rsid w:val="00241B5D"/>
    <w:rsid w:val="00276A90"/>
    <w:rsid w:val="00284F12"/>
    <w:rsid w:val="0029061A"/>
    <w:rsid w:val="002A343F"/>
    <w:rsid w:val="002B6206"/>
    <w:rsid w:val="002C35F7"/>
    <w:rsid w:val="002C63AA"/>
    <w:rsid w:val="0031070C"/>
    <w:rsid w:val="003277A9"/>
    <w:rsid w:val="0033364F"/>
    <w:rsid w:val="00345C4B"/>
    <w:rsid w:val="00347277"/>
    <w:rsid w:val="003763D1"/>
    <w:rsid w:val="00380B5D"/>
    <w:rsid w:val="003817ED"/>
    <w:rsid w:val="00394ED5"/>
    <w:rsid w:val="003A0D5D"/>
    <w:rsid w:val="003B67B6"/>
    <w:rsid w:val="003D1364"/>
    <w:rsid w:val="003D6D45"/>
    <w:rsid w:val="00410DFE"/>
    <w:rsid w:val="004326F5"/>
    <w:rsid w:val="00446DC3"/>
    <w:rsid w:val="0045670F"/>
    <w:rsid w:val="00466126"/>
    <w:rsid w:val="004757F8"/>
    <w:rsid w:val="004807C3"/>
    <w:rsid w:val="0048442F"/>
    <w:rsid w:val="004A5854"/>
    <w:rsid w:val="005003DB"/>
    <w:rsid w:val="00502640"/>
    <w:rsid w:val="00504463"/>
    <w:rsid w:val="00516F08"/>
    <w:rsid w:val="00524BBD"/>
    <w:rsid w:val="00536AE5"/>
    <w:rsid w:val="005478F3"/>
    <w:rsid w:val="00561680"/>
    <w:rsid w:val="005742AD"/>
    <w:rsid w:val="005807F0"/>
    <w:rsid w:val="00580816"/>
    <w:rsid w:val="005B1288"/>
    <w:rsid w:val="005B3BE9"/>
    <w:rsid w:val="005B5797"/>
    <w:rsid w:val="005B7866"/>
    <w:rsid w:val="0060076B"/>
    <w:rsid w:val="00615E4E"/>
    <w:rsid w:val="00617560"/>
    <w:rsid w:val="00623FAF"/>
    <w:rsid w:val="006319D1"/>
    <w:rsid w:val="0063461F"/>
    <w:rsid w:val="00641FBF"/>
    <w:rsid w:val="00672979"/>
    <w:rsid w:val="00685295"/>
    <w:rsid w:val="00685F8D"/>
    <w:rsid w:val="006B145A"/>
    <w:rsid w:val="006B62C9"/>
    <w:rsid w:val="006D64B2"/>
    <w:rsid w:val="006E29F9"/>
    <w:rsid w:val="006F75B2"/>
    <w:rsid w:val="00701254"/>
    <w:rsid w:val="00716C99"/>
    <w:rsid w:val="00721DBF"/>
    <w:rsid w:val="00734D90"/>
    <w:rsid w:val="007412BF"/>
    <w:rsid w:val="00776489"/>
    <w:rsid w:val="00796A16"/>
    <w:rsid w:val="007A1611"/>
    <w:rsid w:val="007A4C2C"/>
    <w:rsid w:val="007A6666"/>
    <w:rsid w:val="007A6CFE"/>
    <w:rsid w:val="007D138D"/>
    <w:rsid w:val="007E16A6"/>
    <w:rsid w:val="007E2E22"/>
    <w:rsid w:val="007E5C9B"/>
    <w:rsid w:val="007F3FA8"/>
    <w:rsid w:val="00804564"/>
    <w:rsid w:val="00822C5D"/>
    <w:rsid w:val="00832543"/>
    <w:rsid w:val="00836C6F"/>
    <w:rsid w:val="00844371"/>
    <w:rsid w:val="0085017A"/>
    <w:rsid w:val="008A0005"/>
    <w:rsid w:val="008B5412"/>
    <w:rsid w:val="008D70DC"/>
    <w:rsid w:val="00902678"/>
    <w:rsid w:val="00913593"/>
    <w:rsid w:val="00926C73"/>
    <w:rsid w:val="00927DE9"/>
    <w:rsid w:val="00966DDB"/>
    <w:rsid w:val="00972FB9"/>
    <w:rsid w:val="009912A0"/>
    <w:rsid w:val="009916DB"/>
    <w:rsid w:val="009C06D8"/>
    <w:rsid w:val="009C453F"/>
    <w:rsid w:val="009D02F4"/>
    <w:rsid w:val="009D4C4A"/>
    <w:rsid w:val="009E0970"/>
    <w:rsid w:val="009E1FEC"/>
    <w:rsid w:val="009F18F4"/>
    <w:rsid w:val="00A03DFD"/>
    <w:rsid w:val="00A04893"/>
    <w:rsid w:val="00A16249"/>
    <w:rsid w:val="00A22B35"/>
    <w:rsid w:val="00A25B3B"/>
    <w:rsid w:val="00A34EFD"/>
    <w:rsid w:val="00A448DC"/>
    <w:rsid w:val="00A719A1"/>
    <w:rsid w:val="00A754CE"/>
    <w:rsid w:val="00AB0090"/>
    <w:rsid w:val="00AC17D7"/>
    <w:rsid w:val="00AD5AA2"/>
    <w:rsid w:val="00B11426"/>
    <w:rsid w:val="00B31737"/>
    <w:rsid w:val="00B323F9"/>
    <w:rsid w:val="00B94B9F"/>
    <w:rsid w:val="00BA584E"/>
    <w:rsid w:val="00BA5E13"/>
    <w:rsid w:val="00BA7E32"/>
    <w:rsid w:val="00BD2793"/>
    <w:rsid w:val="00BF7708"/>
    <w:rsid w:val="00C224F2"/>
    <w:rsid w:val="00C24AB3"/>
    <w:rsid w:val="00C63F0E"/>
    <w:rsid w:val="00C70A8E"/>
    <w:rsid w:val="00C71EBD"/>
    <w:rsid w:val="00C80EC0"/>
    <w:rsid w:val="00CB0026"/>
    <w:rsid w:val="00CB110D"/>
    <w:rsid w:val="00CB4450"/>
    <w:rsid w:val="00CE470C"/>
    <w:rsid w:val="00D06586"/>
    <w:rsid w:val="00D203B9"/>
    <w:rsid w:val="00D33014"/>
    <w:rsid w:val="00D52E57"/>
    <w:rsid w:val="00D76C36"/>
    <w:rsid w:val="00D94085"/>
    <w:rsid w:val="00D95CE9"/>
    <w:rsid w:val="00D95E8F"/>
    <w:rsid w:val="00DA4E87"/>
    <w:rsid w:val="00DA7CBA"/>
    <w:rsid w:val="00DB2C6F"/>
    <w:rsid w:val="00DB41D0"/>
    <w:rsid w:val="00DD380D"/>
    <w:rsid w:val="00DE68B8"/>
    <w:rsid w:val="00DF41B0"/>
    <w:rsid w:val="00E60BD3"/>
    <w:rsid w:val="00EC3FEA"/>
    <w:rsid w:val="00ED3424"/>
    <w:rsid w:val="00ED4B87"/>
    <w:rsid w:val="00F10072"/>
    <w:rsid w:val="00F340E7"/>
    <w:rsid w:val="00F34D74"/>
    <w:rsid w:val="00F37653"/>
    <w:rsid w:val="00F5243A"/>
    <w:rsid w:val="00F566C2"/>
    <w:rsid w:val="00F83B00"/>
    <w:rsid w:val="00FA1232"/>
    <w:rsid w:val="00FB115E"/>
    <w:rsid w:val="00FD2915"/>
    <w:rsid w:val="00FD49D6"/>
    <w:rsid w:val="00FE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  <w15:docId w15:val="{5F0D3DBD-9F85-40D8-870D-50D2A82E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793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D2793"/>
    <w:pPr>
      <w:keepNext/>
      <w:outlineLvl w:val="0"/>
    </w:pPr>
    <w:rPr>
      <w:b/>
      <w:color w:val="000080"/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rsid w:val="00BD2793"/>
    <w:pPr>
      <w:keepNext/>
      <w:outlineLvl w:val="1"/>
    </w:pPr>
    <w:rPr>
      <w:b/>
      <w:color w:val="000080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6E29F9"/>
    <w:pPr>
      <w:keepNext/>
      <w:outlineLvl w:val="8"/>
    </w:pPr>
    <w:rPr>
      <w:i/>
      <w:color w:val="00336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">
    <w:name w:val="web"/>
    <w:basedOn w:val="Normal"/>
    <w:rsid w:val="00A34EFD"/>
    <w:pPr>
      <w:jc w:val="center"/>
    </w:pPr>
    <w:rPr>
      <w:color w:val="FF6600"/>
    </w:rPr>
  </w:style>
  <w:style w:type="paragraph" w:customStyle="1" w:styleId="CaptionText">
    <w:name w:val="Caption Text"/>
    <w:basedOn w:val="Normal"/>
    <w:rsid w:val="00A34EFD"/>
    <w:pPr>
      <w:spacing w:line="240" w:lineRule="atLeast"/>
      <w:jc w:val="center"/>
    </w:pPr>
    <w:rPr>
      <w:i/>
      <w:color w:val="33CCCC"/>
      <w:sz w:val="18"/>
    </w:rPr>
  </w:style>
  <w:style w:type="paragraph" w:customStyle="1" w:styleId="ReturnAddress">
    <w:name w:val="Return Address"/>
    <w:basedOn w:val="Normal"/>
    <w:rsid w:val="00A34EFD"/>
    <w:pPr>
      <w:spacing w:line="220" w:lineRule="exact"/>
      <w:jc w:val="center"/>
    </w:pPr>
    <w:rPr>
      <w:sz w:val="18"/>
    </w:rPr>
  </w:style>
  <w:style w:type="paragraph" w:customStyle="1" w:styleId="VolumeandIssue">
    <w:name w:val="Volume and Issue"/>
    <w:basedOn w:val="Normal"/>
    <w:rsid w:val="00776489"/>
    <w:pPr>
      <w:spacing w:line="240" w:lineRule="atLeast"/>
    </w:pPr>
    <w:rPr>
      <w:b/>
      <w:color w:val="FF6600"/>
      <w:spacing w:val="20"/>
      <w:sz w:val="16"/>
      <w:szCs w:val="16"/>
    </w:rPr>
  </w:style>
  <w:style w:type="paragraph" w:customStyle="1" w:styleId="Masthead">
    <w:name w:val="Masthead"/>
    <w:basedOn w:val="Heading1"/>
    <w:rsid w:val="00776489"/>
    <w:pPr>
      <w:jc w:val="center"/>
    </w:pPr>
    <w:rPr>
      <w:color w:val="FFFFFF"/>
      <w:sz w:val="56"/>
      <w:szCs w:val="56"/>
    </w:rPr>
  </w:style>
  <w:style w:type="paragraph" w:styleId="List">
    <w:name w:val="List"/>
    <w:basedOn w:val="Normal"/>
    <w:rsid w:val="00A34EFD"/>
    <w:pPr>
      <w:numPr>
        <w:numId w:val="12"/>
      </w:numPr>
    </w:pPr>
    <w:rPr>
      <w:sz w:val="22"/>
    </w:rPr>
  </w:style>
  <w:style w:type="paragraph" w:styleId="TOCHeading">
    <w:name w:val="TOC Heading"/>
    <w:basedOn w:val="Normal"/>
    <w:qFormat/>
    <w:rsid w:val="00913593"/>
    <w:pPr>
      <w:spacing w:after="120" w:line="240" w:lineRule="atLeast"/>
    </w:pPr>
    <w:rPr>
      <w:b/>
      <w:color w:val="000080"/>
      <w:sz w:val="20"/>
    </w:rPr>
  </w:style>
  <w:style w:type="paragraph" w:customStyle="1" w:styleId="TOCText">
    <w:name w:val="TOC Text"/>
    <w:basedOn w:val="Normal"/>
    <w:rsid w:val="00BD2793"/>
    <w:pPr>
      <w:tabs>
        <w:tab w:val="right" w:pos="2250"/>
      </w:tabs>
      <w:spacing w:line="360" w:lineRule="exact"/>
    </w:pPr>
    <w:rPr>
      <w:color w:val="000080"/>
      <w:sz w:val="16"/>
      <w:szCs w:val="16"/>
    </w:rPr>
  </w:style>
  <w:style w:type="paragraph" w:customStyle="1" w:styleId="PageTitle">
    <w:name w:val="Page Title"/>
    <w:basedOn w:val="Normal"/>
    <w:rsid w:val="00BD2793"/>
    <w:pPr>
      <w:jc w:val="right"/>
    </w:pPr>
    <w:rPr>
      <w:b/>
      <w:color w:val="FFFFFF"/>
      <w:sz w:val="28"/>
    </w:rPr>
  </w:style>
  <w:style w:type="character" w:styleId="PageNumber">
    <w:name w:val="page number"/>
    <w:rsid w:val="00BD2793"/>
    <w:rPr>
      <w:b/>
      <w:color w:val="FFFFFF"/>
      <w:sz w:val="28"/>
      <w:lang w:val="en-US"/>
    </w:rPr>
  </w:style>
  <w:style w:type="paragraph" w:customStyle="1" w:styleId="Pullquote">
    <w:name w:val="Pullquote"/>
    <w:basedOn w:val="Normal"/>
    <w:rsid w:val="00A34EFD"/>
    <w:pPr>
      <w:spacing w:line="360" w:lineRule="atLeast"/>
      <w:jc w:val="right"/>
    </w:pPr>
    <w:rPr>
      <w:i/>
      <w:color w:val="FF5050"/>
    </w:rPr>
  </w:style>
  <w:style w:type="paragraph" w:customStyle="1" w:styleId="MailingAddress">
    <w:name w:val="Mailing Address"/>
    <w:basedOn w:val="Normal"/>
    <w:rsid w:val="00BD2793"/>
    <w:pPr>
      <w:spacing w:line="280" w:lineRule="atLeast"/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410DF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CB0026"/>
    <w:pPr>
      <w:spacing w:after="120"/>
    </w:pPr>
    <w:rPr>
      <w:sz w:val="20"/>
    </w:rPr>
  </w:style>
  <w:style w:type="character" w:customStyle="1" w:styleId="ElisabethKeating">
    <w:name w:val="Elisabeth Keating"/>
    <w:semiHidden/>
    <w:rsid w:val="00F10072"/>
    <w:rPr>
      <w:rFonts w:ascii="Arial" w:hAnsi="Arial" w:cs="Arial"/>
      <w:color w:val="000080"/>
      <w:sz w:val="20"/>
      <w:szCs w:val="20"/>
    </w:rPr>
  </w:style>
  <w:style w:type="character" w:customStyle="1" w:styleId="Heading1Char">
    <w:name w:val="Heading 1 Char"/>
    <w:link w:val="Heading1"/>
    <w:rsid w:val="0063461F"/>
    <w:rPr>
      <w:rFonts w:ascii="Trebuchet MS" w:eastAsia="Times New Roman" w:hAnsi="Trebuchet MS"/>
      <w:b/>
      <w:color w:val="000080"/>
      <w:sz w:val="40"/>
      <w:szCs w:val="40"/>
      <w:lang w:val="en-US" w:eastAsia="en-US"/>
    </w:rPr>
  </w:style>
  <w:style w:type="character" w:styleId="Hyperlink">
    <w:name w:val="Hyperlink"/>
    <w:uiPriority w:val="99"/>
    <w:unhideWhenUsed/>
    <w:rsid w:val="00C70A8E"/>
    <w:rPr>
      <w:color w:val="0000FF"/>
      <w:u w:val="single"/>
    </w:rPr>
  </w:style>
  <w:style w:type="character" w:customStyle="1" w:styleId="Heading2Char">
    <w:name w:val="Heading 2 Char"/>
    <w:link w:val="Heading2"/>
    <w:rsid w:val="00BA5E13"/>
    <w:rPr>
      <w:rFonts w:ascii="Trebuchet MS" w:eastAsia="Times New Roman" w:hAnsi="Trebuchet MS"/>
      <w:b/>
      <w:color w:val="000080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3817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2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206"/>
    <w:rPr>
      <w:rFonts w:ascii="Trebuchet MS" w:eastAsia="Times New Roman" w:hAnsi="Trebuchet MS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62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206"/>
    <w:rPr>
      <w:rFonts w:ascii="Trebuchet MS" w:eastAsia="Times New Roman" w:hAnsi="Trebuchet MS"/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DF41B0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paragraph" w:customStyle="1" w:styleId="panel-container">
    <w:name w:val="panel-container"/>
    <w:basedOn w:val="Normal"/>
    <w:rsid w:val="009C06D8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9C06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apps.apple.com/us/app/nhs-app/id1388411277?ls=1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111.nhs.uk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hs.uk/nhs-app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11.nhs.uk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y.google.com/store/apps/details?id=com.nhs.online.nhsonline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ww.thelondonlaneclinic.nhs.uk/" TargetMode="External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hyperlink" Target="https://www.thelondonlaneclinic.nhs.uk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ald\AppData\Roaming\Microsoft\Templates\School_newsletter_3col_4p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6D757-843E-4D4D-94FE-6C3BF92B0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School_newsletter_3col_4pp</Template>
  <TotalTime>238</TotalTime>
  <Pages>3</Pages>
  <Words>0</Words>
  <Characters>54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</dc:creator>
  <cp:lastModifiedBy>Rebecca Golder</cp:lastModifiedBy>
  <cp:revision>10</cp:revision>
  <cp:lastPrinted>2023-05-18T15:35:00Z</cp:lastPrinted>
  <dcterms:created xsi:type="dcterms:W3CDTF">2023-05-18T08:44:00Z</dcterms:created>
  <dcterms:modified xsi:type="dcterms:W3CDTF">2023-05-18T15:36:00Z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TC010182551033</vt:lpwstr>
  </property>
</Properties>
</file>