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BF2F1" w14:textId="73282416" w:rsidR="001F77F8" w:rsidRDefault="00650401" w:rsidP="00E7577C">
      <w:pPr>
        <w:pStyle w:val="Title"/>
        <w:jc w:val="center"/>
      </w:pPr>
      <w:r>
        <w:t>List of Processors</w:t>
      </w:r>
    </w:p>
    <w:p w14:paraId="7FE49379" w14:textId="77777777" w:rsidR="00E33059" w:rsidRPr="007E570D" w:rsidRDefault="00E33059" w:rsidP="00E33059"/>
    <w:p w14:paraId="672B8731" w14:textId="77777777" w:rsidR="00AC74A9" w:rsidRDefault="00AC74A9" w:rsidP="005C1D4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82"/>
        <w:gridCol w:w="2634"/>
      </w:tblGrid>
      <w:tr w:rsidR="00DA78C6" w14:paraId="1F1BD388" w14:textId="77777777" w:rsidTr="004E4AD1">
        <w:tc>
          <w:tcPr>
            <w:tcW w:w="6382" w:type="dxa"/>
          </w:tcPr>
          <w:p w14:paraId="21C74734" w14:textId="68D50EE1" w:rsidR="00DA78C6" w:rsidRPr="006211D1" w:rsidRDefault="00DA78C6" w:rsidP="005C1D4B">
            <w:pPr>
              <w:rPr>
                <w:b/>
                <w:bCs/>
              </w:rPr>
            </w:pPr>
            <w:r w:rsidRPr="006211D1">
              <w:rPr>
                <w:b/>
                <w:bCs/>
              </w:rPr>
              <w:t>Provider</w:t>
            </w:r>
          </w:p>
        </w:tc>
        <w:tc>
          <w:tcPr>
            <w:tcW w:w="2634" w:type="dxa"/>
          </w:tcPr>
          <w:p w14:paraId="75036A8F" w14:textId="027C7E7D" w:rsidR="00DA78C6" w:rsidRPr="006211D1" w:rsidRDefault="00DA78C6" w:rsidP="005C1D4B">
            <w:pPr>
              <w:rPr>
                <w:b/>
                <w:bCs/>
              </w:rPr>
            </w:pPr>
            <w:r w:rsidRPr="006211D1">
              <w:rPr>
                <w:b/>
                <w:bCs/>
              </w:rPr>
              <w:t>Provider Type</w:t>
            </w:r>
          </w:p>
        </w:tc>
      </w:tr>
      <w:sdt>
        <w:sdtPr>
          <w:rPr>
            <w:kern w:val="0"/>
            <w:sz w:val="20"/>
            <w:szCs w:val="20"/>
            <w14:ligatures w14:val="none"/>
          </w:rPr>
          <w:alias w:val="Processor row"/>
          <w:tag w:val="Processor row"/>
          <w:id w:val="-1621286290"/>
          <w15:repeatingSection/>
        </w:sdtPr>
        <w:sdtEndPr/>
        <w:sdtContent>
          <w:sdt>
            <w:sdtPr>
              <w:rPr>
                <w:kern w:val="0"/>
                <w:sz w:val="20"/>
                <w:szCs w:val="20"/>
                <w14:ligatures w14:val="none"/>
              </w:rPr>
              <w:id w:val="-1750956064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0BE320CD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3926056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98ECB52" w14:textId="351A5EAF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Clinical System:     SystmOne(TPP):  www.tpp-uk.com/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97101294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461AC422" w14:textId="73BD029E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Clinical System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017664671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2618BE97" w14:textId="77777777" w:rsidTr="004E4AD1">
                <w:tc>
                  <w:tcPr>
                    <w:tcW w:w="6382" w:type="dxa"/>
                    <w:vAlign w:val="center"/>
                  </w:tcPr>
                  <w:p w14:paraId="50CFA585" w14:textId="633DC449" w:rsidR="00DA78C6" w:rsidRPr="00B5674A" w:rsidRDefault="004E4AD1" w:rsidP="009D2C5C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kern w:val="0"/>
                        <w:sz w:val="20"/>
                        <w:szCs w:val="20"/>
                        <w14:ligatures w14:val="none"/>
                      </w:rPr>
                      <w:t xml:space="preserve">ICB:         </w:t>
                    </w:r>
                    <w:sdt>
                      <w:sdtPr>
                        <w:rPr>
                          <w:sz w:val="20"/>
                          <w:szCs w:val="20"/>
                        </w:rPr>
                        <w:alias w:val="Provider"/>
                        <w:tag w:val="Provider"/>
                        <w:id w:val="-272626461"/>
                        <w:placeholder>
                          <w:docPart w:val="DefaultPlaceholder_-1854013440"/>
                        </w:placeholder>
                        <w:showingPlcHdr/>
                        <w:text w:multiLine="1"/>
                      </w:sdtPr>
                      <w:sdtEndPr/>
                      <w:sdtContent>
                        <w:r w:rsidR="00DA78C6"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improvinglivesnw.org.uk</w:t>
                        </w:r>
                      </w:sdtContent>
                    </w:sdt>
                  </w:p>
                </w:tc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70262292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5C589468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Integrated Care Boards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064608520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083CCE14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210629641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ACB27E1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iLearn:     www.agiliosoftware.com/ilearn/ilearn-primary-care/ilearn-for-teamnet/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69708050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17E9464A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Training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581170202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34D6CA65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98828087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D6C43D9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Clinical System:     SystmOne(TPP):  www.tpp-uk.com/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75967068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6B703ADC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Clinical System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491561516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2BFAE768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96811711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24ED546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NCS Limited:      https://www.ncs-ltd.com/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87777460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38F9E51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Finance / Payroll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612432179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4D8B22BB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92484797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4D88FE4A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Xero:    www.xero.com/uk/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12850882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538B49F9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Finance / Payroll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731742093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292BF126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18525469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43DD64E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Citrus:  www.citrussecurityshredding.co.uk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66199732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5796DDA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Confidential Waste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547445056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5486C937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26134375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4929E26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UCheck:  www.ucheck.co.uk/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91523459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4BA653DD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Disclosure and Barring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779480258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136A1C21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67872993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0E0666D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X-On Connect:     www.x-on.co.uk/healthcare-telephony/surgery-connect/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99571810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207F08EB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Telecommunications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20591884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69412795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5676132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472F6E90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IGPR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2845289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1B9E6B3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Digital Scanning / Redaction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077127552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3469F4F1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35180848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3887884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e-LH:    www.e-lfh.org.uk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69727912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0AF6BC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Training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304482401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0DF7CFD6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211466092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210FE5A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iGPR:  www.igpr.co.uk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09783084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379D183E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Managed Disclosure Service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925188838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3A18CC98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47614577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4ACBCB3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 the Signs:      www.cthesigns.co.uk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63787736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6EE7D6F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500266704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1FEC9CDA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91276715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0259B846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Vision Training:      www.visiontraining.org.uk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7173094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26B4A31B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Training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444585574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47FE98FD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9570538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D38769B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 the Signs:      www.cthesigns.co.uk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41176397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51D0E4FD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523399340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21F86DCF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94878049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445749DE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Eclipse Solutions (Safety Reports):      www.eclipsegroup.co.uk/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99987992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2A294D2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69577194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7EA43E10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1164254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4B8D35C0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DA Languages:    www.dalanguages.co.uk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92053215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4E1F48B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Translation Services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35639847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301A4C83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90344027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053508D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Eclipse Solutions (Safety Reports):      www.eclipsegroup.co.uk/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72880035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43D09236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019770803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1D4455CD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68755182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9C193AC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E-Referrals:      https://digital.nhs.uk/services/e-referral-service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73166173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49C14057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70478611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047B1D26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43448325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62FA5A7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Practice 365 - Iatro: www.iatro.health/gp-website-design/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9648924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8234BC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Website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2018454952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1D6EEF22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613480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6CF4A103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Pinnacle (COVID Vaccinations):      www.oasisgroup.com/services/notespace.6453.html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45541866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743785D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1866243056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2F1E4733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74394492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58F1B704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GP Automate:      www.gpautomate.com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04059396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058F2EA4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Healthcare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407004805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13A9CB0A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166817055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1A4E70C5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Arden &amp; Gem CSU:      www.ardengemcsu.nhs.uk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86517449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1FA92900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IT Provider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572775255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65553651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394850390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38B241C5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SDWorx/HR Evolution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2020279783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19A0170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Finance or payroll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376622160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55067BC6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211990115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641AE91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NELCSU:      www.nelcsu.nhs.uk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7046594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1173085F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IT Provider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822120758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2DA67FC2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358085064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4C158D5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MJ Training &amp; East Anglia Air Ambulance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39504347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27E6A5A1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Training providers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494767095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451D43CC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181367529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7E5CD9B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NCHC:       www.norfolkcommunityhealthandcare.nhs.uk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103572768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0FE26C7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IT Provider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833039373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51E3522A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2010256127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79EE0959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Clarity TeamNet:      www.teamnet.clarity.co.uk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-2090688952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00F492D4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IT Provider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199698693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48BED6B3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2145842335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3D60A700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PATCHs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709450008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7B7AD960" w14:textId="77777777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Video Software</w:t>
                        </w:r>
                      </w:p>
                    </w:tc>
                  </w:sdtContent>
                </w:sdt>
              </w:tr>
            </w:sdtContent>
          </w:sdt>
          <w:sdt>
            <w:sdtPr>
              <w:rPr>
                <w:kern w:val="0"/>
                <w:sz w:val="20"/>
                <w:szCs w:val="20"/>
                <w14:ligatures w14:val="none"/>
              </w:rPr>
              <w:id w:val="-1154754958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DA78C6" w14:paraId="2165E887" w14:textId="77777777" w:rsidTr="004E4AD1">
                <w:sdt>
                  <w:sdtPr>
                    <w:rPr>
                      <w:kern w:val="0"/>
                      <w:sz w:val="20"/>
                      <w:szCs w:val="20"/>
                      <w14:ligatures w14:val="none"/>
                    </w:rPr>
                    <w:alias w:val="Provider"/>
                    <w:tag w:val="Provider"/>
                    <w:id w:val="-29269416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>
                    <w:rPr>
                      <w:kern w:val="2"/>
                      <w14:ligatures w14:val="standardContextual"/>
                    </w:rPr>
                  </w:sdtEndPr>
                  <w:sdtContent>
                    <w:tc>
                      <w:tcPr>
                        <w:tcW w:w="6382" w:type="dxa"/>
                        <w:vAlign w:val="center"/>
                      </w:tcPr>
                      <w:p w14:paraId="27659565" w14:textId="77777777" w:rsidR="00DA78C6" w:rsidRPr="00B5674A" w:rsidRDefault="00DA78C6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NHS Business Service Authority:    www.nhsbsa.nhs.uk/nhs-pensions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20"/>
                    </w:rPr>
                    <w:alias w:val="Provider Type"/>
                    <w:tag w:val="Provider Type"/>
                    <w:id w:val="1129354461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tc>
                      <w:tcPr>
                        <w:tcW w:w="2634" w:type="dxa"/>
                        <w:vAlign w:val="center"/>
                      </w:tcPr>
                      <w:p w14:paraId="1382F2C5" w14:textId="6444AB3F" w:rsidR="00DA78C6" w:rsidRPr="00B5674A" w:rsidRDefault="0094292C" w:rsidP="009D2C5C">
                        <w:pPr>
                          <w:rPr>
                            <w:sz w:val="20"/>
                            <w:szCs w:val="20"/>
                          </w:rPr>
                        </w:pPr>
                        <w:r w:rsidRPr="00B5674A">
                          <w:rPr>
                            <w:rStyle w:val="PlaceholderText"/>
                            <w:color w:val="auto"/>
                            <w:sz w:val="20"/>
                            <w:szCs w:val="20"/>
                          </w:rPr>
                          <w:t>Finance / Payroll</w:t>
                        </w:r>
                      </w:p>
                    </w:tc>
                  </w:sdtContent>
                </w:sdt>
              </w:tr>
            </w:sdtContent>
          </w:sdt>
        </w:sdtContent>
      </w:sdt>
    </w:tbl>
    <w:p w14:paraId="0F98C5CF" w14:textId="77777777" w:rsidR="005C1D4B" w:rsidRDefault="005C1D4B" w:rsidP="005C1D4B"/>
    <w:p w14:paraId="4074F832" w14:textId="1ECB59D4" w:rsidR="00E7577C" w:rsidRPr="00163E94" w:rsidRDefault="00E7577C" w:rsidP="001F77F8">
      <w:pPr>
        <w:rPr>
          <w:sz w:val="24"/>
          <w:szCs w:val="24"/>
        </w:rPr>
      </w:pPr>
    </w:p>
    <w:sectPr w:rsidR="00E7577C" w:rsidRPr="00163E94" w:rsidSect="00F6322D">
      <w:headerReference w:type="default" r:id="rId11"/>
      <w:footerReference w:type="default" r:id="rId12"/>
      <w:pgSz w:w="11906" w:h="16838"/>
      <w:pgMar w:top="2783" w:right="1440" w:bottom="1440" w:left="1440" w:header="708" w:footer="1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BA02E" w14:textId="77777777" w:rsidR="000B0E26" w:rsidRDefault="000B0E26" w:rsidP="00566AFE">
      <w:pPr>
        <w:spacing w:after="0" w:line="240" w:lineRule="auto"/>
      </w:pPr>
      <w:r>
        <w:separator/>
      </w:r>
    </w:p>
  </w:endnote>
  <w:endnote w:type="continuationSeparator" w:id="0">
    <w:p w14:paraId="4DBD10F7" w14:textId="77777777" w:rsidR="000B0E26" w:rsidRDefault="000B0E26" w:rsidP="00566A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 l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CE1F9" w14:textId="461153DA" w:rsidR="007E2AA8" w:rsidRDefault="007E2AA8">
    <w:pPr>
      <w:pStyle w:val="Footer"/>
      <w:rPr>
        <w:noProof/>
      </w:rPr>
    </w:pPr>
  </w:p>
  <w:p w14:paraId="7095FF92" w14:textId="77777777" w:rsidR="00566AFE" w:rsidRDefault="00566A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C42940" w14:textId="77777777" w:rsidR="000B0E26" w:rsidRDefault="000B0E26" w:rsidP="00566AFE">
      <w:pPr>
        <w:spacing w:after="0" w:line="240" w:lineRule="auto"/>
      </w:pPr>
      <w:r>
        <w:separator/>
      </w:r>
    </w:p>
  </w:footnote>
  <w:footnote w:type="continuationSeparator" w:id="0">
    <w:p w14:paraId="747F7D0F" w14:textId="77777777" w:rsidR="000B0E26" w:rsidRDefault="000B0E26" w:rsidP="00566A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3A4DB" w14:textId="2FA364AE" w:rsidR="007E2AA8" w:rsidRDefault="007E2AA8" w:rsidP="00566AFE">
    <w:pPr>
      <w:pStyle w:val="Header"/>
      <w:tabs>
        <w:tab w:val="clear" w:pos="4513"/>
        <w:tab w:val="clear" w:pos="9026"/>
        <w:tab w:val="left" w:pos="3684"/>
      </w:tabs>
      <w:rPr>
        <w:b/>
        <w:bCs/>
        <w:noProof/>
      </w:rPr>
    </w:pPr>
  </w:p>
  <w:p w14:paraId="54D81390" w14:textId="77777777" w:rsidR="007E2AA8" w:rsidRDefault="007E2AA8" w:rsidP="00566AFE">
    <w:pPr>
      <w:pStyle w:val="Header"/>
      <w:tabs>
        <w:tab w:val="clear" w:pos="4513"/>
        <w:tab w:val="clear" w:pos="9026"/>
        <w:tab w:val="left" w:pos="3684"/>
      </w:tabs>
      <w:rPr>
        <w:noProof/>
      </w:rPr>
    </w:pPr>
  </w:p>
  <w:p w14:paraId="00736963" w14:textId="77777777" w:rsidR="00566AFE" w:rsidRPr="00566AFE" w:rsidRDefault="00566AFE" w:rsidP="00566AFE">
    <w:pPr>
      <w:pStyle w:val="Header"/>
      <w:tabs>
        <w:tab w:val="clear" w:pos="4513"/>
        <w:tab w:val="clear" w:pos="9026"/>
        <w:tab w:val="left" w:pos="3684"/>
      </w:tabs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D4729"/>
    <w:multiLevelType w:val="hybridMultilevel"/>
    <w:tmpl w:val="E06E7A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A427E8"/>
    <w:multiLevelType w:val="hybridMultilevel"/>
    <w:tmpl w:val="30F0C5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0885540">
    <w:abstractNumId w:val="1"/>
  </w:num>
  <w:num w:numId="2" w16cid:durableId="904335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649"/>
    <w:rsid w:val="000042F9"/>
    <w:rsid w:val="000253D0"/>
    <w:rsid w:val="00076031"/>
    <w:rsid w:val="0007731D"/>
    <w:rsid w:val="00090A30"/>
    <w:rsid w:val="000A6950"/>
    <w:rsid w:val="000B0E26"/>
    <w:rsid w:val="000B7941"/>
    <w:rsid w:val="000E6979"/>
    <w:rsid w:val="001113DE"/>
    <w:rsid w:val="00121B3C"/>
    <w:rsid w:val="00163E94"/>
    <w:rsid w:val="001B72EB"/>
    <w:rsid w:val="001F0024"/>
    <w:rsid w:val="001F77F8"/>
    <w:rsid w:val="002264F4"/>
    <w:rsid w:val="002552CE"/>
    <w:rsid w:val="002D0896"/>
    <w:rsid w:val="00323758"/>
    <w:rsid w:val="00362ED3"/>
    <w:rsid w:val="00390C63"/>
    <w:rsid w:val="0043618D"/>
    <w:rsid w:val="00480996"/>
    <w:rsid w:val="004E4AD1"/>
    <w:rsid w:val="00566AFE"/>
    <w:rsid w:val="005C1D4B"/>
    <w:rsid w:val="005F1ABE"/>
    <w:rsid w:val="005F679A"/>
    <w:rsid w:val="006211D1"/>
    <w:rsid w:val="00650401"/>
    <w:rsid w:val="0066686A"/>
    <w:rsid w:val="006D41B5"/>
    <w:rsid w:val="00702319"/>
    <w:rsid w:val="00773D05"/>
    <w:rsid w:val="00794D00"/>
    <w:rsid w:val="007E2AA8"/>
    <w:rsid w:val="007F1E03"/>
    <w:rsid w:val="007F3DEA"/>
    <w:rsid w:val="008A380B"/>
    <w:rsid w:val="008A4968"/>
    <w:rsid w:val="008A49AE"/>
    <w:rsid w:val="008D0B90"/>
    <w:rsid w:val="00915511"/>
    <w:rsid w:val="0094292C"/>
    <w:rsid w:val="009563CD"/>
    <w:rsid w:val="009C496A"/>
    <w:rsid w:val="009C7A9D"/>
    <w:rsid w:val="009D2C5C"/>
    <w:rsid w:val="009E153A"/>
    <w:rsid w:val="009E70D9"/>
    <w:rsid w:val="00A758D9"/>
    <w:rsid w:val="00A87FBA"/>
    <w:rsid w:val="00A90297"/>
    <w:rsid w:val="00AC74A9"/>
    <w:rsid w:val="00AF4087"/>
    <w:rsid w:val="00B347FB"/>
    <w:rsid w:val="00B5674A"/>
    <w:rsid w:val="00B66E13"/>
    <w:rsid w:val="00B70A23"/>
    <w:rsid w:val="00B86CA1"/>
    <w:rsid w:val="00BC6B3D"/>
    <w:rsid w:val="00C02CB8"/>
    <w:rsid w:val="00C2090B"/>
    <w:rsid w:val="00C220E5"/>
    <w:rsid w:val="00C2752F"/>
    <w:rsid w:val="00C41303"/>
    <w:rsid w:val="00C601DB"/>
    <w:rsid w:val="00C63649"/>
    <w:rsid w:val="00CB0B54"/>
    <w:rsid w:val="00CF0C33"/>
    <w:rsid w:val="00D41FA3"/>
    <w:rsid w:val="00DA78C6"/>
    <w:rsid w:val="00DF46DC"/>
    <w:rsid w:val="00E33059"/>
    <w:rsid w:val="00E613DF"/>
    <w:rsid w:val="00E7577C"/>
    <w:rsid w:val="00E80E7D"/>
    <w:rsid w:val="00E911BF"/>
    <w:rsid w:val="00EF0E47"/>
    <w:rsid w:val="00F6322D"/>
    <w:rsid w:val="00F83BA4"/>
    <w:rsid w:val="00FA4257"/>
    <w:rsid w:val="00FE0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67E841"/>
  <w15:chartTrackingRefBased/>
  <w15:docId w15:val="{D3EE705C-6D5B-43D0-A56B-62BF39912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0C63"/>
    <w:pPr>
      <w:spacing w:line="360" w:lineRule="auto"/>
    </w:pPr>
    <w:rPr>
      <w:rFonts w:ascii="Roboto lt" w:hAnsi="Roboto lt"/>
    </w:rPr>
  </w:style>
  <w:style w:type="paragraph" w:styleId="Heading1">
    <w:name w:val="heading 1"/>
    <w:basedOn w:val="Normal"/>
    <w:next w:val="Normal"/>
    <w:link w:val="Heading1Char"/>
    <w:uiPriority w:val="9"/>
    <w:qFormat/>
    <w:rsid w:val="00E757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6A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6AFE"/>
  </w:style>
  <w:style w:type="paragraph" w:styleId="Footer">
    <w:name w:val="footer"/>
    <w:basedOn w:val="Normal"/>
    <w:link w:val="FooterChar"/>
    <w:uiPriority w:val="99"/>
    <w:unhideWhenUsed/>
    <w:rsid w:val="00566A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6AFE"/>
  </w:style>
  <w:style w:type="character" w:styleId="Hyperlink">
    <w:name w:val="Hyperlink"/>
    <w:basedOn w:val="DefaultParagraphFont"/>
    <w:uiPriority w:val="99"/>
    <w:unhideWhenUsed/>
    <w:rsid w:val="00362ED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613DF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E7577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57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E757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702319"/>
    <w:pPr>
      <w:spacing w:after="0" w:line="240" w:lineRule="auto"/>
    </w:pPr>
    <w:rPr>
      <w:kern w:val="2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E33059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27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fic\AppData\Local\Microsoft\Windows\INetCache\Content.Outlook\QH8UF3YB\Blank%20Headed%20Kafico%20(002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C1C953-6DF8-48FB-B1F1-2ECC2AC5F762}"/>
      </w:docPartPr>
      <w:docPartBody>
        <w:p w:rsidR="002412DC" w:rsidRDefault="00E30A98">
          <w:r w:rsidRPr="005868E9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A02BEA-E231-43D3-AAD2-EEDC69BEA459}"/>
      </w:docPartPr>
      <w:docPartBody>
        <w:p w:rsidR="00F244B0" w:rsidRDefault="00F244B0">
          <w:r w:rsidRPr="00A737E8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 l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272"/>
    <w:rsid w:val="000042F9"/>
    <w:rsid w:val="00076031"/>
    <w:rsid w:val="002412DC"/>
    <w:rsid w:val="003F7223"/>
    <w:rsid w:val="00583272"/>
    <w:rsid w:val="009563CD"/>
    <w:rsid w:val="00A758D9"/>
    <w:rsid w:val="00C02CB8"/>
    <w:rsid w:val="00C2752F"/>
    <w:rsid w:val="00C53349"/>
    <w:rsid w:val="00E30A98"/>
    <w:rsid w:val="00F24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244B0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b9aeaebc-ed41-4f59-aabf-b696c95d4fa0">
      <Terms xmlns="http://schemas.microsoft.com/office/infopath/2007/PartnerControls"/>
    </lcf76f155ced4ddcb4097134ff3c332f>
    <TaxCatchAll xmlns="a8da9c0d-c75b-4510-af31-79b0eec96509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64416548632C489A966FF68D78C1B9" ma:contentTypeVersion="19" ma:contentTypeDescription="Create a new document." ma:contentTypeScope="" ma:versionID="232dcd2b67b0f7d59d066be37487aef4">
  <xsd:schema xmlns:xsd="http://www.w3.org/2001/XMLSchema" xmlns:xs="http://www.w3.org/2001/XMLSchema" xmlns:p="http://schemas.microsoft.com/office/2006/metadata/properties" xmlns:ns1="http://schemas.microsoft.com/sharepoint/v3" xmlns:ns2="b9aeaebc-ed41-4f59-aabf-b696c95d4fa0" xmlns:ns3="a8da9c0d-c75b-4510-af31-79b0eec96509" targetNamespace="http://schemas.microsoft.com/office/2006/metadata/properties" ma:root="true" ma:fieldsID="2878767fc87b6684d7b8b96ee5219777" ns1:_="" ns2:_="" ns3:_="">
    <xsd:import namespace="http://schemas.microsoft.com/sharepoint/v3"/>
    <xsd:import namespace="b9aeaebc-ed41-4f59-aabf-b696c95d4fa0"/>
    <xsd:import namespace="a8da9c0d-c75b-4510-af31-79b0eec965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aeaebc-ed41-4f59-aabf-b696c95d4f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7c51c23-1519-4d1c-ad0f-e6ae03898b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da9c0d-c75b-4510-af31-79b0eec9650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2f0c0dd4-8b25-4c07-b822-8abbd2f24e0f}" ma:internalName="TaxCatchAll" ma:showField="CatchAllData" ma:web="a8da9c0d-c75b-4510-af31-79b0eec9650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C44F5-F391-41EF-A692-AA51ECA4456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9aeaebc-ed41-4f59-aabf-b696c95d4fa0"/>
    <ds:schemaRef ds:uri="a8da9c0d-c75b-4510-af31-79b0eec96509"/>
  </ds:schemaRefs>
</ds:datastoreItem>
</file>

<file path=customXml/itemProps2.xml><?xml version="1.0" encoding="utf-8"?>
<ds:datastoreItem xmlns:ds="http://schemas.openxmlformats.org/officeDocument/2006/customXml" ds:itemID="{165CBF4C-DE45-46AF-836A-5E5EFA81CA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1B3C98-8A4D-487F-84DF-DE42B80EEB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9aeaebc-ed41-4f59-aabf-b696c95d4fa0"/>
    <ds:schemaRef ds:uri="a8da9c0d-c75b-4510-af31-79b0eec965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74CE252-09DD-40B9-A7EA-B39D449C212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  <clbl:label id="{83eb9b12-1a94-43f5-b42d-c83690cad48c}" enabled="0" method="" siteId="{83eb9b12-1a94-43f5-b42d-c83690cad48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Blank Headed Kafico (002)</Template>
  <TotalTime>54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Cooper</dc:creator>
  <cp:keywords/>
  <dc:description/>
  <cp:lastModifiedBy>Emma Cooper</cp:lastModifiedBy>
  <cp:revision>14</cp:revision>
  <cp:lastPrinted>2022-10-27T18:52:00Z</cp:lastPrinted>
  <dcterms:created xsi:type="dcterms:W3CDTF">2024-12-10T16:47:00Z</dcterms:created>
  <dcterms:modified xsi:type="dcterms:W3CDTF">2024-12-10T19:35:00Z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0x0101005164416548632C489A966FF68D78C1B9</vt:lpwstr>
  </property>
  <property fmtid="{D5CDD505-2E9C-101B-9397-08002B2CF9AE}" pid="3" name="MediaServiceImageTags">
    <vt:lpwstr/>
  </property>
</Properties>
</file>